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="-522" w:tblpY="570"/>
        <w:tblW w:w="9918" w:type="dxa"/>
        <w:tblLook w:val="04A0" w:firstRow="1" w:lastRow="0" w:firstColumn="1" w:lastColumn="0" w:noHBand="0" w:noVBand="1"/>
      </w:tblPr>
      <w:tblGrid>
        <w:gridCol w:w="4590"/>
        <w:gridCol w:w="5328"/>
      </w:tblGrid>
      <w:tr w:rsidR="00251B3A" w:rsidTr="0018007C">
        <w:tc>
          <w:tcPr>
            <w:tcW w:w="9918" w:type="dxa"/>
            <w:gridSpan w:val="2"/>
          </w:tcPr>
          <w:p w:rsidR="00251B3A" w:rsidRPr="00901475" w:rsidRDefault="005B5623" w:rsidP="002E4C7C">
            <w:pPr>
              <w:spacing w:line="24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Florida SouthWestern State College </w:t>
            </w:r>
            <w:r w:rsidR="003307E1">
              <w:rPr>
                <w:rFonts w:ascii="Arial" w:hAnsi="Arial" w:cs="Arial"/>
                <w:b/>
              </w:rPr>
              <w:t>Collegiate High School Governing Board</w:t>
            </w:r>
            <w:bookmarkStart w:id="0" w:name="_GoBack"/>
            <w:bookmarkEnd w:id="0"/>
          </w:p>
          <w:p w:rsidR="00251B3A" w:rsidRPr="00901475" w:rsidRDefault="00251B3A" w:rsidP="002E4C7C">
            <w:pPr>
              <w:spacing w:line="240" w:lineRule="exact"/>
              <w:jc w:val="center"/>
              <w:rPr>
                <w:rFonts w:ascii="Arial" w:hAnsi="Arial" w:cs="Arial"/>
                <w:b/>
              </w:rPr>
            </w:pPr>
            <w:r w:rsidRPr="00901475">
              <w:rPr>
                <w:rFonts w:ascii="Arial" w:hAnsi="Arial" w:cs="Arial"/>
                <w:b/>
              </w:rPr>
              <w:t>Agenda Item Summary</w:t>
            </w:r>
          </w:p>
          <w:p w:rsidR="00251B3A" w:rsidRPr="004315C0" w:rsidRDefault="00251B3A" w:rsidP="00436694">
            <w:pPr>
              <w:rPr>
                <w:rFonts w:ascii="Arial" w:hAnsi="Arial" w:cs="Arial"/>
                <w:sz w:val="16"/>
                <w:szCs w:val="16"/>
              </w:rPr>
            </w:pPr>
          </w:p>
          <w:p w:rsidR="00251B3A" w:rsidRPr="00901475" w:rsidRDefault="00251B3A" w:rsidP="0064200C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t xml:space="preserve">                                             Meeting Date</w:t>
            </w:r>
            <w:r w:rsidR="0064200C">
              <w:rPr>
                <w:rFonts w:ascii="Arial" w:hAnsi="Arial" w:cs="Arial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526947993"/>
                <w:placeholder>
                  <w:docPart w:val="DefaultPlaceholder_1082065160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96CC4" w:rsidRPr="001E4797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</w:tr>
      <w:tr w:rsidR="00251B3A" w:rsidTr="0018007C">
        <w:trPr>
          <w:trHeight w:val="2120"/>
        </w:trPr>
        <w:tc>
          <w:tcPr>
            <w:tcW w:w="9918" w:type="dxa"/>
            <w:gridSpan w:val="2"/>
          </w:tcPr>
          <w:p w:rsidR="00251B3A" w:rsidRPr="004315C0" w:rsidRDefault="00251B3A" w:rsidP="0043669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554A6" w:rsidRPr="00223656" w:rsidRDefault="00B554A6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Title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  </w:t>
            </w:r>
          </w:p>
          <w:p w:rsidR="00B554A6" w:rsidRPr="00B554A6" w:rsidRDefault="00B554A6" w:rsidP="00B554A6">
            <w:pPr>
              <w:rPr>
                <w:rFonts w:ascii="Arial" w:hAnsi="Arial" w:cs="Arial"/>
                <w:sz w:val="20"/>
                <w:szCs w:val="20"/>
              </w:rPr>
            </w:pPr>
          </w:p>
          <w:p w:rsidR="00251B3A" w:rsidRPr="00B554A6" w:rsidRDefault="00901475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Action Requested/Purpose</w:t>
            </w:r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bookmarkStart w:id="1" w:name="Text15"/>
            <w:r w:rsidR="00A12474" w:rsidRPr="00B554A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12474" w:rsidRPr="00B554A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12474" w:rsidRPr="00B554A6">
              <w:rPr>
                <w:rFonts w:ascii="Arial" w:hAnsi="Arial" w:cs="Arial"/>
                <w:b/>
                <w:sz w:val="20"/>
                <w:szCs w:val="20"/>
              </w:rPr>
            </w:r>
            <w:r w:rsidR="00A12474" w:rsidRPr="00B554A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12474">
              <w:rPr>
                <w:noProof/>
              </w:rPr>
              <w:t> </w:t>
            </w:r>
            <w:r w:rsidR="00A12474">
              <w:rPr>
                <w:noProof/>
              </w:rPr>
              <w:t> </w:t>
            </w:r>
            <w:r w:rsidR="00A12474">
              <w:rPr>
                <w:noProof/>
              </w:rPr>
              <w:t> </w:t>
            </w:r>
            <w:r w:rsidR="00A12474">
              <w:rPr>
                <w:noProof/>
              </w:rPr>
              <w:t> </w:t>
            </w:r>
            <w:r w:rsidR="00A12474">
              <w:rPr>
                <w:noProof/>
              </w:rPr>
              <w:t> </w:t>
            </w:r>
            <w:r w:rsidR="00A12474" w:rsidRPr="00B554A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  <w:p w:rsidR="00251B3A" w:rsidRPr="00901475" w:rsidRDefault="00251B3A" w:rsidP="00436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251B3A" w:rsidRPr="00B554A6" w:rsidRDefault="00901475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Fiscal Impact</w:t>
            </w:r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554A6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b/>
                <w:sz w:val="20"/>
                <w:szCs w:val="20"/>
              </w:rPr>
            </w:r>
            <w:r w:rsidR="004F71E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51B3A" w:rsidRPr="00B554A6">
              <w:rPr>
                <w:rFonts w:ascii="Arial" w:hAnsi="Arial" w:cs="Arial"/>
                <w:sz w:val="20"/>
                <w:szCs w:val="20"/>
              </w:rPr>
              <w:t xml:space="preserve">Yes        </w:t>
            </w:r>
            <w:bookmarkStart w:id="3" w:name="Check3"/>
            <w:r w:rsidR="0064200C" w:rsidRPr="00B554A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00C" w:rsidRPr="00B554A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4200C" w:rsidRPr="00B554A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="00251B3A" w:rsidRPr="00B554A6">
              <w:rPr>
                <w:rFonts w:ascii="Arial" w:hAnsi="Arial" w:cs="Arial"/>
                <w:sz w:val="20"/>
                <w:szCs w:val="20"/>
              </w:rPr>
              <w:t xml:space="preserve"> No          </w:t>
            </w:r>
            <w:r w:rsidR="00267D0D" w:rsidRPr="00B554A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="00267D0D" w:rsidRPr="00B554A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67D0D" w:rsidRPr="00B554A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="00267D0D" w:rsidRPr="00B554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1B3A" w:rsidRPr="00B554A6">
              <w:rPr>
                <w:rFonts w:ascii="Arial" w:hAnsi="Arial" w:cs="Arial"/>
                <w:sz w:val="20"/>
                <w:szCs w:val="20"/>
              </w:rPr>
              <w:t xml:space="preserve"> N/A </w:t>
            </w:r>
          </w:p>
          <w:p w:rsidR="00251B3A" w:rsidRPr="00901475" w:rsidRDefault="00251B3A" w:rsidP="00436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251B3A" w:rsidRPr="00B554A6" w:rsidRDefault="00251B3A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Funding Source</w:t>
            </w:r>
            <w:r w:rsidR="00267D0D" w:rsidRPr="00B554A6">
              <w:rPr>
                <w:rFonts w:ascii="Arial" w:hAnsi="Arial" w:cs="Arial"/>
                <w:sz w:val="20"/>
                <w:szCs w:val="20"/>
              </w:rPr>
              <w:t>: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="00E14545" w:rsidRPr="00B554A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B554A6">
              <w:rPr>
                <w:rFonts w:ascii="Arial" w:hAnsi="Arial" w:cs="Arial"/>
                <w:sz w:val="20"/>
                <w:szCs w:val="20"/>
              </w:rPr>
              <w:tab/>
              <w:t>Amount: $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E14545" w:rsidRPr="00B554A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 w:rsidRPr="00B554A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B554A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51B3A" w:rsidRPr="00901475" w:rsidRDefault="00251B3A" w:rsidP="00436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251B3A" w:rsidRPr="00B554A6" w:rsidRDefault="00251B3A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Administration Recommend</w:t>
            </w:r>
            <w:r w:rsidR="005304A9" w:rsidRPr="00B554A6">
              <w:rPr>
                <w:rFonts w:ascii="Arial" w:hAnsi="Arial" w:cs="Arial"/>
                <w:b/>
                <w:sz w:val="20"/>
                <w:szCs w:val="20"/>
              </w:rPr>
              <w:t>ation</w:t>
            </w:r>
            <w:r w:rsidR="00D93F62" w:rsidRPr="00B554A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</w:r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>
              <w:rPr>
                <w:noProof/>
              </w:rPr>
              <w:t> </w:t>
            </w:r>
            <w:r w:rsidR="00E14545" w:rsidRPr="00B554A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7"/>
            <w:r w:rsidR="00D93F62" w:rsidRPr="00B554A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51B3A" w:rsidRPr="00901475" w:rsidRDefault="00251B3A" w:rsidP="00A124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1475" w:rsidTr="0018007C">
        <w:trPr>
          <w:trHeight w:val="1607"/>
        </w:trPr>
        <w:tc>
          <w:tcPr>
            <w:tcW w:w="4590" w:type="dxa"/>
          </w:tcPr>
          <w:p w:rsidR="00A12474" w:rsidRPr="004315C0" w:rsidRDefault="00A12474" w:rsidP="00A12474">
            <w:pPr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="00901475" w:rsidRPr="00B554A6" w:rsidRDefault="00901475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Agenda Item Type:</w:t>
            </w:r>
          </w:p>
          <w:p w:rsidR="00617A16" w:rsidRPr="00901475" w:rsidRDefault="00617A16" w:rsidP="00436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901475">
              <w:rPr>
                <w:rFonts w:ascii="Arial" w:hAnsi="Arial" w:cs="Arial"/>
                <w:sz w:val="20"/>
                <w:szCs w:val="20"/>
              </w:rPr>
              <w:t xml:space="preserve"> Action Item</w:t>
            </w:r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Consent Agenda</w:t>
            </w:r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Information Only</w:t>
            </w:r>
          </w:p>
          <w:p w:rsid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Board Requested Information/Report</w:t>
            </w:r>
          </w:p>
          <w:p w:rsidR="00901475" w:rsidRPr="004315C0" w:rsidRDefault="00901475" w:rsidP="0043669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8" w:type="dxa"/>
          </w:tcPr>
          <w:p w:rsidR="00A12474" w:rsidRPr="004315C0" w:rsidRDefault="00A12474" w:rsidP="00937140">
            <w:pPr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="00901475" w:rsidRPr="00B554A6" w:rsidRDefault="00901475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Requirement/Purpose (Include Citation)</w:t>
            </w:r>
          </w:p>
          <w:p w:rsidR="00617A16" w:rsidRPr="00901475" w:rsidRDefault="00617A16" w:rsidP="00436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Statute</w:t>
            </w:r>
            <w:r w:rsidR="006420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Administrative Code</w:t>
            </w:r>
            <w:r w:rsidR="006420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  <w:p w:rsidR="00901475" w:rsidRPr="00901475" w:rsidRDefault="00901475" w:rsidP="00436694">
            <w:pPr>
              <w:rPr>
                <w:rFonts w:ascii="Arial" w:hAnsi="Arial" w:cs="Arial"/>
                <w:sz w:val="20"/>
                <w:szCs w:val="20"/>
              </w:rPr>
            </w:pPr>
            <w:r w:rsidRPr="0090147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147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F71E2">
              <w:rPr>
                <w:rFonts w:ascii="Arial" w:hAnsi="Arial" w:cs="Arial"/>
                <w:sz w:val="20"/>
                <w:szCs w:val="20"/>
              </w:rPr>
            </w:r>
            <w:r w:rsidR="004F71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0147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0147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Other</w:t>
            </w:r>
            <w:r w:rsidR="006420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64200C" w:rsidRPr="00A1247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  <w:p w:rsidR="00901475" w:rsidRPr="00901475" w:rsidRDefault="00901475" w:rsidP="00436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04A9" w:rsidTr="0018007C">
        <w:trPr>
          <w:trHeight w:val="698"/>
        </w:trPr>
        <w:tc>
          <w:tcPr>
            <w:tcW w:w="9918" w:type="dxa"/>
            <w:gridSpan w:val="2"/>
          </w:tcPr>
          <w:p w:rsidR="0064200C" w:rsidRPr="004315C0" w:rsidRDefault="0064200C" w:rsidP="00436694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  <w:p w:rsidR="005304A9" w:rsidRPr="00B554A6" w:rsidRDefault="005304A9" w:rsidP="00B554A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554A6">
              <w:rPr>
                <w:rFonts w:ascii="Arial" w:hAnsi="Arial" w:cs="Arial"/>
                <w:b/>
                <w:sz w:val="20"/>
                <w:szCs w:val="20"/>
              </w:rPr>
              <w:t>Background Information:</w:t>
            </w:r>
            <w:r w:rsidR="00267D0D" w:rsidRPr="00B554A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12" w:name="Text6"/>
            <w:r w:rsidR="009E1DAC" w:rsidRPr="00B554A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9E1DAC" w:rsidRPr="00B554A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E1DAC" w:rsidRPr="00B554A6">
              <w:rPr>
                <w:rFonts w:ascii="Arial" w:hAnsi="Arial" w:cs="Arial"/>
                <w:b/>
                <w:sz w:val="20"/>
                <w:szCs w:val="20"/>
              </w:rPr>
            </w:r>
            <w:r w:rsidR="009E1DAC" w:rsidRPr="00B554A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E1DAC">
              <w:rPr>
                <w:noProof/>
              </w:rPr>
              <w:t> </w:t>
            </w:r>
            <w:r w:rsidR="009E1DAC">
              <w:rPr>
                <w:noProof/>
              </w:rPr>
              <w:t> </w:t>
            </w:r>
            <w:r w:rsidR="009E1DAC">
              <w:rPr>
                <w:noProof/>
              </w:rPr>
              <w:t> </w:t>
            </w:r>
            <w:r w:rsidR="009E1DAC">
              <w:rPr>
                <w:noProof/>
              </w:rPr>
              <w:t> </w:t>
            </w:r>
            <w:r w:rsidR="009E1DAC">
              <w:rPr>
                <w:noProof/>
              </w:rPr>
              <w:t> </w:t>
            </w:r>
            <w:r w:rsidR="009E1DAC" w:rsidRPr="00B554A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2"/>
          </w:p>
          <w:p w:rsidR="005304A9" w:rsidRPr="00901475" w:rsidRDefault="005304A9" w:rsidP="004366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1B3A" w:rsidRPr="00901475" w:rsidRDefault="00251B3A" w:rsidP="009568AB">
      <w:pPr>
        <w:ind w:left="5040" w:firstLine="720"/>
        <w:jc w:val="center"/>
        <w:rPr>
          <w:rFonts w:ascii="Arial" w:hAnsi="Arial" w:cs="Arial"/>
          <w:sz w:val="22"/>
          <w:szCs w:val="22"/>
        </w:rPr>
      </w:pPr>
      <w:r w:rsidRPr="00901475">
        <w:rPr>
          <w:rFonts w:ascii="Arial" w:hAnsi="Arial" w:cs="Arial"/>
          <w:sz w:val="22"/>
          <w:szCs w:val="22"/>
        </w:rPr>
        <w:t>Agenda Item No.:</w:t>
      </w:r>
    </w:p>
    <w:p w:rsidR="00CE2730" w:rsidRPr="002E4C7C" w:rsidRDefault="00CE2730" w:rsidP="002E4C7C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Ind w:w="-522" w:type="dxa"/>
        <w:tblLook w:val="04A0" w:firstRow="1" w:lastRow="0" w:firstColumn="1" w:lastColumn="0" w:noHBand="0" w:noVBand="1"/>
      </w:tblPr>
      <w:tblGrid>
        <w:gridCol w:w="2790"/>
        <w:gridCol w:w="7110"/>
      </w:tblGrid>
      <w:tr w:rsidR="00901475" w:rsidTr="0018007C">
        <w:tc>
          <w:tcPr>
            <w:tcW w:w="2790" w:type="dxa"/>
            <w:vAlign w:val="center"/>
          </w:tcPr>
          <w:p w:rsidR="00267D0D" w:rsidRPr="00901475" w:rsidRDefault="00901475" w:rsidP="004315C0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01475">
              <w:rPr>
                <w:rFonts w:ascii="Arial" w:hAnsi="Arial" w:cs="Arial"/>
                <w:b/>
                <w:sz w:val="20"/>
                <w:szCs w:val="20"/>
              </w:rPr>
              <w:t xml:space="preserve">Requested </w:t>
            </w:r>
            <w:r w:rsidR="004315C0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901475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="00267D0D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436694" w:rsidRPr="0090147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10" w:type="dxa"/>
          </w:tcPr>
          <w:p w:rsidR="00901475" w:rsidRPr="00FC1A7B" w:rsidRDefault="00901475" w:rsidP="0086510F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36694" w:rsidRPr="00FC1A7B" w:rsidRDefault="00436694" w:rsidP="0086510F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01475" w:rsidRDefault="00436694" w:rsidP="0086510F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_______________________________________________________</w:t>
            </w:r>
          </w:p>
          <w:p w:rsidR="0086510F" w:rsidRPr="00901475" w:rsidRDefault="00436694" w:rsidP="0086510F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3" w:name="Text7"/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</w:tr>
      <w:tr w:rsidR="00901475" w:rsidTr="00FC1A7B">
        <w:trPr>
          <w:trHeight w:val="890"/>
        </w:trPr>
        <w:tc>
          <w:tcPr>
            <w:tcW w:w="2790" w:type="dxa"/>
            <w:vAlign w:val="center"/>
          </w:tcPr>
          <w:p w:rsidR="00901475" w:rsidRPr="00901475" w:rsidRDefault="00901475" w:rsidP="000D618A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01475">
              <w:rPr>
                <w:rFonts w:ascii="Arial" w:hAnsi="Arial" w:cs="Arial"/>
                <w:b/>
                <w:sz w:val="20"/>
                <w:szCs w:val="20"/>
              </w:rPr>
              <w:t>Funding Verified</w:t>
            </w:r>
            <w:r w:rsidR="000D618A">
              <w:rPr>
                <w:rFonts w:ascii="Arial" w:hAnsi="Arial" w:cs="Arial"/>
                <w:b/>
                <w:sz w:val="20"/>
                <w:szCs w:val="20"/>
              </w:rPr>
              <w:t xml:space="preserve"> by</w:t>
            </w:r>
            <w:r w:rsidR="00436694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110" w:type="dxa"/>
            <w:vAlign w:val="bottom"/>
          </w:tcPr>
          <w:p w:rsidR="00901475" w:rsidRPr="00FC1A7B" w:rsidRDefault="00901475" w:rsidP="00436694">
            <w:pPr>
              <w:tabs>
                <w:tab w:val="left" w:pos="-144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436694" w:rsidRDefault="00436694" w:rsidP="00436694">
            <w:pPr>
              <w:tabs>
                <w:tab w:val="left" w:pos="-14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</w:p>
          <w:p w:rsidR="00901475" w:rsidRPr="00B466A4" w:rsidRDefault="00436694" w:rsidP="009E1DAC">
            <w:pPr>
              <w:tabs>
                <w:tab w:val="left" w:pos="-144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466A4">
              <w:rPr>
                <w:rFonts w:ascii="Arial" w:hAnsi="Arial" w:cs="Arial"/>
                <w:b/>
                <w:sz w:val="20"/>
                <w:szCs w:val="20"/>
              </w:rPr>
              <w:t>Vice President, Administrative Services</w:t>
            </w:r>
          </w:p>
        </w:tc>
      </w:tr>
      <w:tr w:rsidR="00901475" w:rsidTr="0018007C">
        <w:tc>
          <w:tcPr>
            <w:tcW w:w="2790" w:type="dxa"/>
            <w:vAlign w:val="center"/>
          </w:tcPr>
          <w:p w:rsidR="000D618A" w:rsidRPr="00901475" w:rsidRDefault="00901475" w:rsidP="004315C0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01475">
              <w:rPr>
                <w:rFonts w:ascii="Arial" w:hAnsi="Arial" w:cs="Arial"/>
                <w:b/>
                <w:sz w:val="20"/>
                <w:szCs w:val="20"/>
              </w:rPr>
              <w:t xml:space="preserve">Approved </w:t>
            </w:r>
            <w:r w:rsidR="004315C0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901475">
              <w:rPr>
                <w:rFonts w:ascii="Arial" w:hAnsi="Arial" w:cs="Arial"/>
                <w:b/>
                <w:sz w:val="20"/>
                <w:szCs w:val="20"/>
              </w:rPr>
              <w:t>or Agenda</w:t>
            </w:r>
            <w:r w:rsidR="000D618A">
              <w:rPr>
                <w:rFonts w:ascii="Arial" w:hAnsi="Arial" w:cs="Arial"/>
                <w:b/>
                <w:sz w:val="20"/>
                <w:szCs w:val="20"/>
              </w:rPr>
              <w:t xml:space="preserve"> by</w:t>
            </w:r>
            <w:r w:rsidR="0043669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D93F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10" w:type="dxa"/>
            <w:vAlign w:val="bottom"/>
          </w:tcPr>
          <w:p w:rsidR="00901475" w:rsidRPr="00FC1A7B" w:rsidRDefault="00901475" w:rsidP="00436694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510F" w:rsidRPr="00FC1A7B" w:rsidRDefault="0086510F" w:rsidP="00436694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36694" w:rsidRPr="00901475" w:rsidRDefault="00436694" w:rsidP="00436694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________________________________________________________</w:t>
            </w:r>
          </w:p>
          <w:p w:rsidR="00901475" w:rsidRPr="00B466A4" w:rsidRDefault="00436694" w:rsidP="00436694">
            <w:pPr>
              <w:tabs>
                <w:tab w:val="left" w:pos="-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B466A4">
              <w:rPr>
                <w:rFonts w:ascii="Arial" w:hAnsi="Arial" w:cs="Arial"/>
                <w:b/>
                <w:sz w:val="20"/>
                <w:szCs w:val="20"/>
              </w:rPr>
              <w:t>President</w:t>
            </w:r>
          </w:p>
        </w:tc>
      </w:tr>
    </w:tbl>
    <w:p w:rsidR="00CE2730" w:rsidRDefault="00CE2730" w:rsidP="004C2FB1">
      <w:pPr>
        <w:tabs>
          <w:tab w:val="left" w:pos="-1440"/>
        </w:tabs>
        <w:spacing w:line="480" w:lineRule="auto"/>
        <w:rPr>
          <w:rFonts w:ascii="Arial" w:hAnsi="Arial" w:cs="Arial"/>
          <w:b/>
        </w:rPr>
      </w:pPr>
    </w:p>
    <w:sectPr w:rsidR="00CE2730" w:rsidSect="001D149D">
      <w:footerReference w:type="default" r:id="rId8"/>
      <w:pgSz w:w="12240" w:h="15840"/>
      <w:pgMar w:top="720" w:right="1080" w:bottom="720" w:left="180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1E2" w:rsidRDefault="004F71E2" w:rsidP="00CD7EE9">
      <w:r>
        <w:separator/>
      </w:r>
    </w:p>
  </w:endnote>
  <w:endnote w:type="continuationSeparator" w:id="0">
    <w:p w:rsidR="004F71E2" w:rsidRDefault="004F71E2" w:rsidP="00CD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EE9" w:rsidRPr="00CD7EE9" w:rsidRDefault="00223656">
    <w:pPr>
      <w:pStyle w:val="Footer"/>
      <w:rPr>
        <w:sz w:val="16"/>
        <w:szCs w:val="16"/>
      </w:rPr>
    </w:pPr>
    <w:r>
      <w:rPr>
        <w:sz w:val="16"/>
        <w:szCs w:val="16"/>
      </w:rPr>
      <w:t>01 19 2017</w:t>
    </w:r>
  </w:p>
  <w:p w:rsidR="00CD7EE9" w:rsidRDefault="00CD7E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1E2" w:rsidRDefault="004F71E2" w:rsidP="00CD7EE9">
      <w:r>
        <w:separator/>
      </w:r>
    </w:p>
  </w:footnote>
  <w:footnote w:type="continuationSeparator" w:id="0">
    <w:p w:rsidR="004F71E2" w:rsidRDefault="004F71E2" w:rsidP="00CD7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291F02"/>
    <w:multiLevelType w:val="hybridMultilevel"/>
    <w:tmpl w:val="DDF6C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D15F2"/>
    <w:multiLevelType w:val="hybridMultilevel"/>
    <w:tmpl w:val="54D61C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730"/>
    <w:rsid w:val="00047D9F"/>
    <w:rsid w:val="000D618A"/>
    <w:rsid w:val="00114004"/>
    <w:rsid w:val="00150717"/>
    <w:rsid w:val="0018007C"/>
    <w:rsid w:val="001D149D"/>
    <w:rsid w:val="00223656"/>
    <w:rsid w:val="00242830"/>
    <w:rsid w:val="00251B3A"/>
    <w:rsid w:val="00264B8F"/>
    <w:rsid w:val="00267D0D"/>
    <w:rsid w:val="002E4C7C"/>
    <w:rsid w:val="003307E1"/>
    <w:rsid w:val="00333ACF"/>
    <w:rsid w:val="00336474"/>
    <w:rsid w:val="00411EF0"/>
    <w:rsid w:val="004315C0"/>
    <w:rsid w:val="00436694"/>
    <w:rsid w:val="00445A47"/>
    <w:rsid w:val="004C2FB1"/>
    <w:rsid w:val="004F3B77"/>
    <w:rsid w:val="004F71E2"/>
    <w:rsid w:val="005304A9"/>
    <w:rsid w:val="005344FC"/>
    <w:rsid w:val="005B5623"/>
    <w:rsid w:val="005D5733"/>
    <w:rsid w:val="00617A16"/>
    <w:rsid w:val="0064200C"/>
    <w:rsid w:val="00642281"/>
    <w:rsid w:val="00690349"/>
    <w:rsid w:val="0077644B"/>
    <w:rsid w:val="007C2511"/>
    <w:rsid w:val="007F2EC7"/>
    <w:rsid w:val="008249E9"/>
    <w:rsid w:val="00837BA9"/>
    <w:rsid w:val="008548C6"/>
    <w:rsid w:val="0086510F"/>
    <w:rsid w:val="008B29B3"/>
    <w:rsid w:val="00901475"/>
    <w:rsid w:val="00937140"/>
    <w:rsid w:val="0095609F"/>
    <w:rsid w:val="009568AB"/>
    <w:rsid w:val="0096188D"/>
    <w:rsid w:val="009E0117"/>
    <w:rsid w:val="009E1DAC"/>
    <w:rsid w:val="00A12474"/>
    <w:rsid w:val="00A2358B"/>
    <w:rsid w:val="00AB132E"/>
    <w:rsid w:val="00AC6BC7"/>
    <w:rsid w:val="00AE087C"/>
    <w:rsid w:val="00B466A4"/>
    <w:rsid w:val="00B54829"/>
    <w:rsid w:val="00B554A6"/>
    <w:rsid w:val="00B8002F"/>
    <w:rsid w:val="00BA1EF8"/>
    <w:rsid w:val="00BA32A2"/>
    <w:rsid w:val="00BA78F5"/>
    <w:rsid w:val="00BB26CA"/>
    <w:rsid w:val="00C543D5"/>
    <w:rsid w:val="00C753FE"/>
    <w:rsid w:val="00CD7EE9"/>
    <w:rsid w:val="00CE2730"/>
    <w:rsid w:val="00D50D19"/>
    <w:rsid w:val="00D93F62"/>
    <w:rsid w:val="00D96CC4"/>
    <w:rsid w:val="00E14545"/>
    <w:rsid w:val="00E53F9B"/>
    <w:rsid w:val="00F50107"/>
    <w:rsid w:val="00FC1A7B"/>
    <w:rsid w:val="00FD2033"/>
    <w:rsid w:val="00FD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12">
    <w:name w:val="text12"/>
    <w:basedOn w:val="DefaultParagraphFont"/>
    <w:uiPriority w:val="99"/>
    <w:rsid w:val="00CE273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F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F9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1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1B3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7D0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D7E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EE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7E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E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7CF0A-EA84-43DC-AC2E-ED76D88431C9}"/>
      </w:docPartPr>
      <w:docPartBody>
        <w:p w:rsidR="001823CB" w:rsidRDefault="0016270C">
          <w:r w:rsidRPr="001E4797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70C"/>
    <w:rsid w:val="0016270C"/>
    <w:rsid w:val="001823CB"/>
    <w:rsid w:val="00295CDF"/>
    <w:rsid w:val="003F2FC0"/>
    <w:rsid w:val="0055340D"/>
    <w:rsid w:val="005C1672"/>
    <w:rsid w:val="0080016F"/>
    <w:rsid w:val="008A4BCF"/>
    <w:rsid w:val="009773FB"/>
    <w:rsid w:val="00A67DE0"/>
    <w:rsid w:val="00EE4B02"/>
    <w:rsid w:val="00F4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70C"/>
    <w:rPr>
      <w:color w:val="808080"/>
    </w:rPr>
  </w:style>
  <w:style w:type="paragraph" w:customStyle="1" w:styleId="27F075540D1E46AF8D40C9C46E22B19A">
    <w:name w:val="27F075540D1E46AF8D40C9C46E22B19A"/>
    <w:rsid w:val="00A67D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7F232-15F6-4E4D-A8E6-8B1EF6E04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Item Cover Page CHS</Template>
  <TotalTime>40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 Summary Template</vt:lpstr>
    </vt:vector>
  </TitlesOfParts>
  <Company>Edison State College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 Summary Template</dc:title>
  <dc:creator>Mark.Lupe@edison.edu</dc:creator>
  <cp:lastModifiedBy>June Hollingshead</cp:lastModifiedBy>
  <cp:revision>9</cp:revision>
  <cp:lastPrinted>2016-12-01T17:41:00Z</cp:lastPrinted>
  <dcterms:created xsi:type="dcterms:W3CDTF">2014-10-30T13:09:00Z</dcterms:created>
  <dcterms:modified xsi:type="dcterms:W3CDTF">2017-01-19T15:35:00Z</dcterms:modified>
</cp:coreProperties>
</file>