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C44" w:rsidRPr="00E93734" w:rsidRDefault="00D8695B" w:rsidP="005E0480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430328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2FD0EFD" wp14:editId="3134D0E9">
            <wp:simplePos x="0" y="0"/>
            <wp:positionH relativeFrom="column">
              <wp:posOffset>3931285</wp:posOffset>
            </wp:positionH>
            <wp:positionV relativeFrom="paragraph">
              <wp:posOffset>0</wp:posOffset>
            </wp:positionV>
            <wp:extent cx="1958340" cy="696595"/>
            <wp:effectExtent l="0" t="0" r="3810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_OfficialLogo.State Colle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C44" w:rsidRPr="00E93734">
        <w:rPr>
          <w:rFonts w:ascii="Arial" w:hAnsi="Arial" w:cs="Arial"/>
          <w:bCs/>
          <w:sz w:val="24"/>
          <w:szCs w:val="24"/>
        </w:rPr>
        <w:t>Agenda</w:t>
      </w:r>
    </w:p>
    <w:p w:rsidR="00E124EF" w:rsidRPr="00E93734" w:rsidRDefault="00324C12" w:rsidP="005E04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sz w:val="24"/>
          <w:szCs w:val="24"/>
        </w:rPr>
        <w:t>Florida SouthWestern</w:t>
      </w:r>
      <w:r w:rsidR="00E124EF" w:rsidRPr="00E93734">
        <w:rPr>
          <w:rFonts w:ascii="Arial" w:hAnsi="Arial" w:cs="Arial"/>
          <w:sz w:val="24"/>
          <w:szCs w:val="24"/>
        </w:rPr>
        <w:t xml:space="preserve"> State College</w:t>
      </w:r>
    </w:p>
    <w:p w:rsidR="00C70C44" w:rsidRPr="00E93734" w:rsidRDefault="002321BF" w:rsidP="005E04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sz w:val="24"/>
          <w:szCs w:val="24"/>
        </w:rPr>
        <w:t>District Board of Trustees</w:t>
      </w:r>
    </w:p>
    <w:p w:rsidR="003F3336" w:rsidRPr="00E93734" w:rsidRDefault="006E6240" w:rsidP="005E04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Charlotte</w:t>
      </w:r>
      <w:r w:rsidR="003F3336" w:rsidRPr="00E93734">
        <w:rPr>
          <w:rFonts w:ascii="Arial" w:hAnsi="Arial" w:cs="Arial"/>
          <w:sz w:val="24"/>
          <w:szCs w:val="24"/>
        </w:rPr>
        <w:t xml:space="preserve"> Campus – </w:t>
      </w:r>
      <w:r>
        <w:rPr>
          <w:rFonts w:ascii="Arial" w:hAnsi="Arial" w:cs="Arial"/>
          <w:sz w:val="24"/>
          <w:szCs w:val="24"/>
        </w:rPr>
        <w:t>O-117</w:t>
      </w:r>
    </w:p>
    <w:p w:rsidR="00C70C44" w:rsidRPr="005E0480" w:rsidRDefault="006E6240" w:rsidP="005E04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E0480">
        <w:rPr>
          <w:rFonts w:ascii="Arial" w:hAnsi="Arial" w:cs="Arial"/>
          <w:strike/>
          <w:sz w:val="24"/>
          <w:szCs w:val="24"/>
        </w:rPr>
        <w:t>November 14, 2017</w:t>
      </w:r>
      <w:r w:rsidR="005E0480" w:rsidRPr="005E0480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5E0480" w:rsidRPr="005E0480">
        <w:rPr>
          <w:rFonts w:ascii="Arial" w:hAnsi="Arial" w:cs="Arial"/>
          <w:b/>
          <w:bCs/>
          <w:color w:val="FF0000"/>
          <w:sz w:val="24"/>
          <w:szCs w:val="24"/>
        </w:rPr>
        <w:t>CANCELLED</w:t>
      </w:r>
    </w:p>
    <w:p w:rsidR="005E0480" w:rsidRDefault="005E0480" w:rsidP="005E04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E0480">
        <w:rPr>
          <w:rFonts w:ascii="Arial" w:hAnsi="Arial" w:cs="Arial"/>
          <w:b/>
          <w:color w:val="FF0000"/>
          <w:sz w:val="24"/>
          <w:szCs w:val="24"/>
        </w:rPr>
        <w:t>RESCHEDULED</w:t>
      </w:r>
      <w:r>
        <w:rPr>
          <w:rFonts w:ascii="Arial" w:hAnsi="Arial" w:cs="Arial"/>
          <w:sz w:val="24"/>
          <w:szCs w:val="24"/>
        </w:rPr>
        <w:t xml:space="preserve"> December 7, 2017</w:t>
      </w:r>
    </w:p>
    <w:p w:rsidR="00E4447E" w:rsidRPr="00E93734" w:rsidRDefault="00181446" w:rsidP="005E04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sz w:val="24"/>
          <w:szCs w:val="24"/>
        </w:rPr>
        <w:t>3</w:t>
      </w:r>
      <w:r w:rsidR="00E4447E" w:rsidRPr="00E93734">
        <w:rPr>
          <w:rFonts w:ascii="Arial" w:hAnsi="Arial" w:cs="Arial"/>
          <w:sz w:val="24"/>
          <w:szCs w:val="24"/>
        </w:rPr>
        <w:t>:00 p.m.</w:t>
      </w:r>
    </w:p>
    <w:p w:rsidR="00FA2977" w:rsidRPr="00E93734" w:rsidRDefault="00FA2977" w:rsidP="00480963">
      <w:pPr>
        <w:spacing w:after="0" w:line="240" w:lineRule="exact"/>
        <w:rPr>
          <w:rFonts w:ascii="Arial" w:hAnsi="Arial" w:cs="Arial"/>
          <w:b/>
          <w:sz w:val="24"/>
          <w:szCs w:val="24"/>
        </w:rPr>
      </w:pPr>
    </w:p>
    <w:p w:rsidR="0044039D" w:rsidRPr="00E93734" w:rsidRDefault="00F63ED4" w:rsidP="005E0480">
      <w:pPr>
        <w:spacing w:after="0" w:line="240" w:lineRule="exact"/>
        <w:rPr>
          <w:rFonts w:ascii="Arial" w:hAnsi="Arial" w:cs="Arial"/>
          <w:b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>Call to Order</w:t>
      </w:r>
    </w:p>
    <w:p w:rsidR="0044039D" w:rsidRPr="00E93734" w:rsidRDefault="0044039D" w:rsidP="005E0480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A67AA5" w:rsidRPr="00E93734" w:rsidRDefault="00A67AA5" w:rsidP="005E0480">
      <w:pPr>
        <w:spacing w:after="0" w:line="240" w:lineRule="exact"/>
        <w:rPr>
          <w:rFonts w:ascii="Arial" w:hAnsi="Arial" w:cs="Arial"/>
          <w:b/>
          <w:color w:val="000000"/>
          <w:sz w:val="24"/>
          <w:szCs w:val="24"/>
        </w:rPr>
      </w:pPr>
      <w:r w:rsidRPr="00E93734">
        <w:rPr>
          <w:rFonts w:ascii="Arial" w:hAnsi="Arial" w:cs="Arial"/>
          <w:b/>
          <w:color w:val="000000"/>
          <w:sz w:val="24"/>
          <w:szCs w:val="24"/>
        </w:rPr>
        <w:t>Pledge to Flag</w:t>
      </w:r>
      <w:r w:rsidRPr="00E93734">
        <w:rPr>
          <w:rFonts w:ascii="Arial" w:hAnsi="Arial" w:cs="Arial"/>
          <w:b/>
          <w:color w:val="000000"/>
          <w:sz w:val="24"/>
          <w:szCs w:val="24"/>
        </w:rPr>
        <w:tab/>
      </w:r>
    </w:p>
    <w:p w:rsidR="00C70C44" w:rsidRPr="00E93734" w:rsidRDefault="00C70C44" w:rsidP="005E0480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6301FD" w:rsidRPr="00E93734" w:rsidRDefault="00547966" w:rsidP="005E0480">
      <w:pPr>
        <w:spacing w:after="0" w:line="240" w:lineRule="exact"/>
        <w:rPr>
          <w:rFonts w:ascii="Arial" w:hAnsi="Arial" w:cs="Arial"/>
          <w:b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 xml:space="preserve">Introduction of Guests </w:t>
      </w:r>
      <w:r w:rsidR="00077FFB" w:rsidRPr="00E93734">
        <w:rPr>
          <w:rFonts w:ascii="Arial" w:hAnsi="Arial" w:cs="Arial"/>
          <w:b/>
          <w:sz w:val="24"/>
          <w:szCs w:val="24"/>
        </w:rPr>
        <w:t>and</w:t>
      </w:r>
      <w:r w:rsidR="00077FFB" w:rsidRPr="00E93734">
        <w:rPr>
          <w:rFonts w:ascii="Arial" w:hAnsi="Arial" w:cs="Arial"/>
          <w:sz w:val="24"/>
          <w:szCs w:val="24"/>
        </w:rPr>
        <w:t xml:space="preserve"> </w:t>
      </w:r>
      <w:r w:rsidR="00B54013" w:rsidRPr="00E93734">
        <w:rPr>
          <w:rFonts w:ascii="Arial" w:hAnsi="Arial" w:cs="Arial"/>
          <w:b/>
          <w:sz w:val="24"/>
          <w:szCs w:val="24"/>
        </w:rPr>
        <w:t>Public Comment</w:t>
      </w:r>
    </w:p>
    <w:p w:rsidR="0078230C" w:rsidRPr="00E93734" w:rsidRDefault="0078230C" w:rsidP="005E0480">
      <w:pPr>
        <w:spacing w:after="0" w:line="240" w:lineRule="exact"/>
        <w:rPr>
          <w:rFonts w:ascii="Arial" w:hAnsi="Arial" w:cs="Arial"/>
          <w:sz w:val="24"/>
          <w:szCs w:val="24"/>
        </w:rPr>
      </w:pPr>
    </w:p>
    <w:p w:rsidR="00181446" w:rsidRPr="00E93734" w:rsidRDefault="00181446" w:rsidP="005E0480">
      <w:pPr>
        <w:spacing w:after="0" w:line="240" w:lineRule="exact"/>
        <w:ind w:right="-277"/>
        <w:rPr>
          <w:rFonts w:ascii="Arial" w:hAnsi="Arial" w:cs="Arial"/>
          <w:b/>
          <w:sz w:val="24"/>
          <w:szCs w:val="24"/>
        </w:rPr>
      </w:pPr>
      <w:r w:rsidRPr="00E93734">
        <w:rPr>
          <w:rFonts w:ascii="Arial" w:hAnsi="Arial" w:cs="Arial"/>
          <w:b/>
          <w:i/>
          <w:color w:val="000000"/>
          <w:sz w:val="24"/>
          <w:szCs w:val="24"/>
        </w:rPr>
        <w:t>President’s Report</w:t>
      </w:r>
    </w:p>
    <w:p w:rsidR="00BB7048" w:rsidRPr="00E93734" w:rsidRDefault="00BB7048" w:rsidP="00480963">
      <w:pPr>
        <w:snapToGrid w:val="0"/>
        <w:spacing w:after="0" w:line="240" w:lineRule="exact"/>
        <w:rPr>
          <w:rFonts w:ascii="Arial" w:hAnsi="Arial" w:cs="Arial"/>
          <w:sz w:val="24"/>
          <w:szCs w:val="24"/>
          <w:u w:val="single"/>
        </w:rPr>
      </w:pPr>
    </w:p>
    <w:p w:rsidR="00BB7048" w:rsidRPr="00E93734" w:rsidRDefault="00BB7048" w:rsidP="00430328">
      <w:pPr>
        <w:snapToGrid w:val="0"/>
        <w:spacing w:after="120" w:line="240" w:lineRule="auto"/>
        <w:rPr>
          <w:rFonts w:ascii="Arial" w:hAnsi="Arial" w:cs="Arial"/>
          <w:sz w:val="24"/>
          <w:szCs w:val="24"/>
          <w:u w:val="single"/>
        </w:rPr>
      </w:pPr>
      <w:r w:rsidRPr="00E93734">
        <w:rPr>
          <w:rFonts w:ascii="Arial" w:hAnsi="Arial" w:cs="Arial"/>
          <w:sz w:val="24"/>
          <w:szCs w:val="24"/>
          <w:u w:val="single"/>
        </w:rPr>
        <w:t>Vote to Take Action On</w:t>
      </w:r>
    </w:p>
    <w:p w:rsidR="00BB7048" w:rsidRDefault="00BB7048" w:rsidP="00046782">
      <w:pPr>
        <w:numPr>
          <w:ilvl w:val="0"/>
          <w:numId w:val="2"/>
        </w:numPr>
        <w:snapToGrid w:val="0"/>
        <w:spacing w:after="0" w:line="240" w:lineRule="auto"/>
        <w:ind w:left="540" w:hanging="450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sz w:val="24"/>
          <w:szCs w:val="24"/>
        </w:rPr>
        <w:t xml:space="preserve">Approval of Minutes </w:t>
      </w:r>
      <w:r w:rsidR="004F073A">
        <w:rPr>
          <w:rFonts w:ascii="Arial" w:hAnsi="Arial" w:cs="Arial"/>
          <w:sz w:val="24"/>
          <w:szCs w:val="24"/>
        </w:rPr>
        <w:t xml:space="preserve">(a) New Member Orientation Meeting, (b) </w:t>
      </w:r>
      <w:r w:rsidRPr="00E93734">
        <w:rPr>
          <w:rFonts w:ascii="Arial" w:hAnsi="Arial" w:cs="Arial"/>
          <w:sz w:val="24"/>
          <w:szCs w:val="24"/>
        </w:rPr>
        <w:t xml:space="preserve">Regular Meeting </w:t>
      </w:r>
      <w:r w:rsidR="006E6240">
        <w:rPr>
          <w:rFonts w:ascii="Arial" w:hAnsi="Arial" w:cs="Arial"/>
          <w:sz w:val="24"/>
          <w:szCs w:val="24"/>
        </w:rPr>
        <w:t>and</w:t>
      </w:r>
      <w:r w:rsidR="004F073A">
        <w:rPr>
          <w:rFonts w:ascii="Arial" w:hAnsi="Arial" w:cs="Arial"/>
          <w:sz w:val="24"/>
          <w:szCs w:val="24"/>
        </w:rPr>
        <w:t>, (c)</w:t>
      </w:r>
      <w:r w:rsidR="006E6240">
        <w:rPr>
          <w:rFonts w:ascii="Arial" w:hAnsi="Arial" w:cs="Arial"/>
          <w:sz w:val="24"/>
          <w:szCs w:val="24"/>
        </w:rPr>
        <w:t xml:space="preserve"> Charter School Governing Board Meeting September 26, 2017</w:t>
      </w:r>
    </w:p>
    <w:p w:rsidR="000D420E" w:rsidRDefault="000D420E" w:rsidP="000D420E">
      <w:pPr>
        <w:snapToGrid w:val="0"/>
        <w:spacing w:after="0" w:line="360" w:lineRule="auto"/>
        <w:ind w:left="90"/>
        <w:rPr>
          <w:rFonts w:ascii="Arial" w:hAnsi="Arial" w:cs="Arial"/>
          <w:sz w:val="24"/>
          <w:szCs w:val="24"/>
        </w:rPr>
      </w:pPr>
    </w:p>
    <w:p w:rsidR="000D420E" w:rsidRDefault="000D420E" w:rsidP="000D420E">
      <w:pPr>
        <w:pStyle w:val="Default"/>
        <w:spacing w:line="240" w:lineRule="exact"/>
        <w:ind w:right="-547"/>
        <w:rPr>
          <w:b/>
          <w:i/>
          <w:iCs/>
          <w:u w:val="single"/>
        </w:rPr>
      </w:pPr>
      <w:r>
        <w:rPr>
          <w:b/>
          <w:i/>
          <w:iCs/>
          <w:u w:val="single"/>
        </w:rPr>
        <w:t>Academic</w:t>
      </w:r>
      <w:r w:rsidRPr="00E93734">
        <w:rPr>
          <w:b/>
          <w:i/>
          <w:iCs/>
          <w:u w:val="single"/>
        </w:rPr>
        <w:t xml:space="preserve"> Affairs &amp; </w:t>
      </w:r>
      <w:r>
        <w:rPr>
          <w:b/>
          <w:i/>
          <w:iCs/>
          <w:u w:val="single"/>
        </w:rPr>
        <w:t>Student Services</w:t>
      </w:r>
      <w:r w:rsidRPr="00E93734">
        <w:rPr>
          <w:b/>
          <w:i/>
          <w:iCs/>
          <w:u w:val="single"/>
        </w:rPr>
        <w:t xml:space="preserve"> Committee Report</w:t>
      </w:r>
    </w:p>
    <w:p w:rsidR="00430328" w:rsidRDefault="00430328" w:rsidP="000D420E">
      <w:pPr>
        <w:snapToGrid w:val="0"/>
        <w:spacing w:after="0" w:line="240" w:lineRule="auto"/>
        <w:ind w:left="90"/>
        <w:rPr>
          <w:rFonts w:ascii="Arial" w:hAnsi="Arial" w:cs="Arial"/>
          <w:sz w:val="24"/>
          <w:szCs w:val="24"/>
          <w:u w:val="single"/>
        </w:rPr>
      </w:pPr>
    </w:p>
    <w:p w:rsidR="000D420E" w:rsidRDefault="00430328" w:rsidP="00430328">
      <w:pPr>
        <w:snapToGrid w:val="0"/>
        <w:spacing w:after="120" w:line="240" w:lineRule="auto"/>
        <w:rPr>
          <w:rFonts w:ascii="Arial" w:hAnsi="Arial" w:cs="Arial"/>
          <w:sz w:val="24"/>
          <w:szCs w:val="24"/>
          <w:u w:val="single"/>
        </w:rPr>
      </w:pPr>
      <w:r w:rsidRPr="00E93734">
        <w:rPr>
          <w:rFonts w:ascii="Arial" w:hAnsi="Arial" w:cs="Arial"/>
          <w:sz w:val="24"/>
          <w:szCs w:val="24"/>
          <w:u w:val="single"/>
        </w:rPr>
        <w:t>Vote to Take Action On</w:t>
      </w:r>
    </w:p>
    <w:p w:rsidR="000D420E" w:rsidRPr="00E93734" w:rsidRDefault="000D420E" w:rsidP="00046782">
      <w:pPr>
        <w:numPr>
          <w:ilvl w:val="0"/>
          <w:numId w:val="2"/>
        </w:numPr>
        <w:snapToGrid w:val="0"/>
        <w:spacing w:after="0" w:line="240" w:lineRule="auto"/>
        <w:ind w:left="54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Course Deletions</w:t>
      </w:r>
    </w:p>
    <w:p w:rsidR="007966F4" w:rsidRPr="00E93734" w:rsidRDefault="007966F4" w:rsidP="00046782">
      <w:pPr>
        <w:snapToGrid w:val="0"/>
        <w:spacing w:after="0" w:line="360" w:lineRule="auto"/>
        <w:ind w:left="540"/>
        <w:rPr>
          <w:rFonts w:ascii="Arial" w:hAnsi="Arial" w:cs="Arial"/>
          <w:sz w:val="24"/>
          <w:szCs w:val="24"/>
        </w:rPr>
      </w:pPr>
    </w:p>
    <w:p w:rsidR="007966F4" w:rsidRPr="00E93734" w:rsidRDefault="007966F4" w:rsidP="007966F4">
      <w:pPr>
        <w:pStyle w:val="Default"/>
        <w:spacing w:line="240" w:lineRule="exact"/>
        <w:ind w:right="-547"/>
        <w:rPr>
          <w:i/>
          <w:iCs/>
        </w:rPr>
      </w:pPr>
      <w:r w:rsidRPr="00E93734">
        <w:rPr>
          <w:b/>
          <w:i/>
          <w:iCs/>
          <w:u w:val="single"/>
        </w:rPr>
        <w:t>Business Affairs &amp; Facilities Committee Report</w:t>
      </w:r>
      <w:r w:rsidRPr="00E93734">
        <w:rPr>
          <w:i/>
          <w:iCs/>
        </w:rPr>
        <w:t xml:space="preserve">  </w:t>
      </w:r>
    </w:p>
    <w:p w:rsidR="007966F4" w:rsidRPr="00E93734" w:rsidRDefault="007966F4" w:rsidP="007966F4">
      <w:pPr>
        <w:pStyle w:val="NoSpacing"/>
        <w:spacing w:line="240" w:lineRule="exact"/>
        <w:ind w:left="360"/>
        <w:rPr>
          <w:rFonts w:ascii="Arial" w:hAnsi="Arial" w:cs="Arial"/>
          <w:sz w:val="24"/>
          <w:szCs w:val="24"/>
          <w:u w:val="single"/>
        </w:rPr>
      </w:pPr>
    </w:p>
    <w:p w:rsidR="007966F4" w:rsidRPr="00E93734" w:rsidRDefault="007966F4" w:rsidP="00430328">
      <w:pPr>
        <w:snapToGrid w:val="0"/>
        <w:spacing w:after="120" w:line="240" w:lineRule="auto"/>
        <w:rPr>
          <w:rFonts w:ascii="Arial" w:hAnsi="Arial" w:cs="Arial"/>
          <w:sz w:val="24"/>
          <w:szCs w:val="24"/>
          <w:u w:val="single"/>
        </w:rPr>
      </w:pPr>
      <w:r w:rsidRPr="00E93734">
        <w:rPr>
          <w:rFonts w:ascii="Arial" w:hAnsi="Arial" w:cs="Arial"/>
          <w:sz w:val="24"/>
          <w:szCs w:val="24"/>
          <w:u w:val="single"/>
        </w:rPr>
        <w:t>Vote to Take Action On</w:t>
      </w:r>
    </w:p>
    <w:p w:rsidR="00BB7048" w:rsidRDefault="00F07DD0" w:rsidP="00046782">
      <w:pPr>
        <w:numPr>
          <w:ilvl w:val="0"/>
          <w:numId w:val="2"/>
        </w:numPr>
        <w:snapToGrid w:val="0"/>
        <w:spacing w:after="0" w:line="240" w:lineRule="auto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Pre-Qualified General Contractors</w:t>
      </w:r>
    </w:p>
    <w:p w:rsidR="00F07DD0" w:rsidRDefault="00F07DD0" w:rsidP="00046782">
      <w:pPr>
        <w:snapToGrid w:val="0"/>
        <w:spacing w:after="0" w:line="240" w:lineRule="auto"/>
        <w:ind w:left="450"/>
        <w:rPr>
          <w:rFonts w:ascii="Arial" w:hAnsi="Arial" w:cs="Arial"/>
          <w:sz w:val="24"/>
          <w:szCs w:val="24"/>
        </w:rPr>
      </w:pPr>
    </w:p>
    <w:p w:rsidR="00F07DD0" w:rsidRDefault="00F07DD0" w:rsidP="00046782">
      <w:pPr>
        <w:numPr>
          <w:ilvl w:val="0"/>
          <w:numId w:val="2"/>
        </w:numPr>
        <w:snapToGrid w:val="0"/>
        <w:spacing w:after="0" w:line="240" w:lineRule="auto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Continuing Services Engineering Firms</w:t>
      </w:r>
    </w:p>
    <w:p w:rsidR="00F07DD0" w:rsidRDefault="00F07DD0" w:rsidP="00046782">
      <w:pPr>
        <w:pStyle w:val="ListParagraph"/>
        <w:spacing w:after="0" w:line="240" w:lineRule="auto"/>
        <w:ind w:left="450"/>
        <w:rPr>
          <w:rFonts w:ascii="Arial" w:hAnsi="Arial" w:cs="Arial"/>
          <w:sz w:val="24"/>
          <w:szCs w:val="24"/>
        </w:rPr>
      </w:pPr>
    </w:p>
    <w:p w:rsidR="00F07DD0" w:rsidRDefault="00F07DD0" w:rsidP="00046782">
      <w:pPr>
        <w:numPr>
          <w:ilvl w:val="0"/>
          <w:numId w:val="2"/>
        </w:numPr>
        <w:snapToGrid w:val="0"/>
        <w:spacing w:after="0" w:line="240" w:lineRule="auto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Removal of College Property from Inventory</w:t>
      </w:r>
    </w:p>
    <w:p w:rsidR="00F07DD0" w:rsidRDefault="00F07DD0" w:rsidP="00046782">
      <w:pPr>
        <w:pStyle w:val="ListParagraph"/>
        <w:spacing w:after="0" w:line="240" w:lineRule="auto"/>
        <w:ind w:left="450"/>
        <w:rPr>
          <w:rFonts w:ascii="Arial" w:hAnsi="Arial" w:cs="Arial"/>
          <w:sz w:val="24"/>
          <w:szCs w:val="24"/>
        </w:rPr>
      </w:pPr>
    </w:p>
    <w:p w:rsidR="00F07DD0" w:rsidRDefault="00F548B7" w:rsidP="00046782">
      <w:pPr>
        <w:numPr>
          <w:ilvl w:val="0"/>
          <w:numId w:val="2"/>
        </w:numPr>
        <w:snapToGrid w:val="0"/>
        <w:spacing w:after="0" w:line="240" w:lineRule="auto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FSW Foundation, Inc. – Certificate of Compliance</w:t>
      </w:r>
      <w:r w:rsidR="00F07DD0">
        <w:rPr>
          <w:rFonts w:ascii="Arial" w:hAnsi="Arial" w:cs="Arial"/>
          <w:sz w:val="24"/>
          <w:szCs w:val="24"/>
        </w:rPr>
        <w:t xml:space="preserve"> </w:t>
      </w:r>
    </w:p>
    <w:p w:rsidR="00F07DD0" w:rsidRDefault="00F07DD0" w:rsidP="00046782">
      <w:pPr>
        <w:pStyle w:val="ListParagraph"/>
        <w:spacing w:after="0" w:line="240" w:lineRule="auto"/>
        <w:ind w:left="450"/>
        <w:rPr>
          <w:rFonts w:ascii="Arial" w:hAnsi="Arial" w:cs="Arial"/>
          <w:sz w:val="24"/>
          <w:szCs w:val="24"/>
        </w:rPr>
      </w:pPr>
    </w:p>
    <w:p w:rsidR="00F07DD0" w:rsidRDefault="008855F5" w:rsidP="00046782">
      <w:pPr>
        <w:numPr>
          <w:ilvl w:val="0"/>
          <w:numId w:val="2"/>
        </w:numPr>
        <w:snapToGrid w:val="0"/>
        <w:spacing w:after="0" w:line="240" w:lineRule="auto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FSW Foundation</w:t>
      </w:r>
      <w:r w:rsidR="00430328">
        <w:rPr>
          <w:rFonts w:ascii="Arial" w:hAnsi="Arial" w:cs="Arial"/>
          <w:sz w:val="24"/>
          <w:szCs w:val="24"/>
        </w:rPr>
        <w:t>, Inc.</w:t>
      </w:r>
      <w:r>
        <w:rPr>
          <w:rFonts w:ascii="Arial" w:hAnsi="Arial" w:cs="Arial"/>
          <w:sz w:val="24"/>
          <w:szCs w:val="24"/>
        </w:rPr>
        <w:t xml:space="preserve"> – </w:t>
      </w:r>
      <w:r w:rsidR="00F07DD0">
        <w:rPr>
          <w:rFonts w:ascii="Arial" w:hAnsi="Arial" w:cs="Arial"/>
          <w:sz w:val="24"/>
          <w:szCs w:val="24"/>
        </w:rPr>
        <w:t>Direct-Support Organizations Audit Review Checklist</w:t>
      </w:r>
    </w:p>
    <w:p w:rsidR="00F07DD0" w:rsidRDefault="00F07DD0" w:rsidP="00046782">
      <w:pPr>
        <w:pStyle w:val="ListParagraph"/>
        <w:tabs>
          <w:tab w:val="left" w:pos="1130"/>
        </w:tabs>
        <w:spacing w:after="0" w:line="240" w:lineRule="auto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07DD0" w:rsidRDefault="00F07DD0" w:rsidP="00046782">
      <w:pPr>
        <w:numPr>
          <w:ilvl w:val="0"/>
          <w:numId w:val="2"/>
        </w:numPr>
        <w:snapToGrid w:val="0"/>
        <w:spacing w:after="0" w:line="240" w:lineRule="auto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FSW Foundation</w:t>
      </w:r>
      <w:r w:rsidR="00430328">
        <w:rPr>
          <w:rFonts w:ascii="Arial" w:hAnsi="Arial" w:cs="Arial"/>
          <w:sz w:val="24"/>
          <w:szCs w:val="24"/>
        </w:rPr>
        <w:t>, Inc.</w:t>
      </w:r>
      <w:r>
        <w:rPr>
          <w:rFonts w:ascii="Arial" w:hAnsi="Arial" w:cs="Arial"/>
          <w:sz w:val="24"/>
          <w:szCs w:val="24"/>
        </w:rPr>
        <w:t xml:space="preserve"> – Audited Financial Report of FY Ended March 31, 2017</w:t>
      </w:r>
    </w:p>
    <w:p w:rsidR="00F07DD0" w:rsidRDefault="00F07DD0" w:rsidP="00046782">
      <w:pPr>
        <w:pStyle w:val="ListParagraph"/>
        <w:spacing w:after="0" w:line="240" w:lineRule="auto"/>
        <w:ind w:left="450"/>
        <w:rPr>
          <w:rFonts w:ascii="Arial" w:hAnsi="Arial" w:cs="Arial"/>
          <w:sz w:val="24"/>
          <w:szCs w:val="24"/>
        </w:rPr>
      </w:pPr>
    </w:p>
    <w:p w:rsidR="00F07DD0" w:rsidRDefault="00F07DD0" w:rsidP="00046782">
      <w:pPr>
        <w:numPr>
          <w:ilvl w:val="0"/>
          <w:numId w:val="2"/>
        </w:numPr>
        <w:snapToGrid w:val="0"/>
        <w:spacing w:after="0" w:line="240" w:lineRule="auto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FSW </w:t>
      </w:r>
      <w:r w:rsidR="00BD5317">
        <w:rPr>
          <w:rFonts w:ascii="Arial" w:hAnsi="Arial" w:cs="Arial"/>
          <w:sz w:val="24"/>
          <w:szCs w:val="24"/>
        </w:rPr>
        <w:t>Financing Corporation</w:t>
      </w:r>
      <w:r w:rsidR="00F5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– Certificate of Compliance</w:t>
      </w:r>
    </w:p>
    <w:p w:rsidR="00F07DD0" w:rsidRDefault="00F07DD0" w:rsidP="00046782">
      <w:pPr>
        <w:pStyle w:val="ListParagraph"/>
        <w:spacing w:after="0" w:line="240" w:lineRule="auto"/>
        <w:ind w:left="450"/>
        <w:rPr>
          <w:rFonts w:ascii="Arial" w:hAnsi="Arial" w:cs="Arial"/>
          <w:sz w:val="24"/>
          <w:szCs w:val="24"/>
        </w:rPr>
      </w:pPr>
    </w:p>
    <w:p w:rsidR="00F07DD0" w:rsidRDefault="00BD5317" w:rsidP="005E0480">
      <w:pPr>
        <w:numPr>
          <w:ilvl w:val="0"/>
          <w:numId w:val="2"/>
        </w:numPr>
        <w:snapToGrid w:val="0"/>
        <w:spacing w:after="0" w:line="240" w:lineRule="auto"/>
        <w:ind w:left="450" w:right="-36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FSW Financing Corporation</w:t>
      </w:r>
      <w:r w:rsidR="008855F5">
        <w:rPr>
          <w:rFonts w:ascii="Arial" w:hAnsi="Arial" w:cs="Arial"/>
          <w:sz w:val="24"/>
          <w:szCs w:val="24"/>
        </w:rPr>
        <w:t xml:space="preserve"> – Direct-Support Organizations Audit Review Checklist</w:t>
      </w:r>
    </w:p>
    <w:p w:rsidR="00F548B7" w:rsidRDefault="00F548B7" w:rsidP="00046782">
      <w:pPr>
        <w:pStyle w:val="ListParagraph"/>
        <w:spacing w:after="0" w:line="240" w:lineRule="auto"/>
        <w:ind w:left="450"/>
        <w:rPr>
          <w:rFonts w:ascii="Arial" w:hAnsi="Arial" w:cs="Arial"/>
          <w:sz w:val="24"/>
          <w:szCs w:val="24"/>
        </w:rPr>
      </w:pPr>
    </w:p>
    <w:p w:rsidR="005E0480" w:rsidRDefault="00BD304C" w:rsidP="00046782">
      <w:pPr>
        <w:numPr>
          <w:ilvl w:val="0"/>
          <w:numId w:val="2"/>
        </w:numPr>
        <w:snapToGrid w:val="0"/>
        <w:spacing w:after="0" w:line="240" w:lineRule="auto"/>
        <w:ind w:left="450" w:right="-450" w:hanging="450"/>
        <w:rPr>
          <w:rFonts w:ascii="Arial" w:hAnsi="Arial" w:cs="Arial"/>
          <w:sz w:val="24"/>
          <w:szCs w:val="24"/>
        </w:rPr>
      </w:pPr>
      <w:r w:rsidRPr="000D420E">
        <w:rPr>
          <w:rFonts w:ascii="Arial" w:hAnsi="Arial" w:cs="Arial"/>
          <w:sz w:val="24"/>
          <w:szCs w:val="24"/>
        </w:rPr>
        <w:t>FSW Financing Corporat</w:t>
      </w:r>
      <w:r w:rsidR="000D420E" w:rsidRPr="000D420E">
        <w:rPr>
          <w:rFonts w:ascii="Arial" w:hAnsi="Arial" w:cs="Arial"/>
          <w:sz w:val="24"/>
          <w:szCs w:val="24"/>
        </w:rPr>
        <w:t>i</w:t>
      </w:r>
      <w:r w:rsidRPr="000D420E">
        <w:rPr>
          <w:rFonts w:ascii="Arial" w:hAnsi="Arial" w:cs="Arial"/>
          <w:sz w:val="24"/>
          <w:szCs w:val="24"/>
        </w:rPr>
        <w:t>on</w:t>
      </w:r>
      <w:r w:rsidR="00F548B7" w:rsidRPr="000D420E">
        <w:rPr>
          <w:rFonts w:ascii="Arial" w:hAnsi="Arial" w:cs="Arial"/>
          <w:sz w:val="24"/>
          <w:szCs w:val="24"/>
        </w:rPr>
        <w:t xml:space="preserve"> – Audited Financial Report of FY Ended March 31, 2017</w:t>
      </w:r>
    </w:p>
    <w:p w:rsidR="005E0480" w:rsidRDefault="005E0480" w:rsidP="005E0480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:rsidR="008855F5" w:rsidRPr="000D420E" w:rsidRDefault="005E0480" w:rsidP="005E0480">
      <w:pPr>
        <w:snapToGrid w:val="0"/>
        <w:spacing w:after="0" w:line="240" w:lineRule="auto"/>
        <w:ind w:right="-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11(a).  </w:t>
      </w:r>
      <w:r w:rsidRPr="005E0480">
        <w:rPr>
          <w:rFonts w:ascii="Arial" w:hAnsi="Arial" w:cs="Arial"/>
          <w:b/>
          <w:color w:val="FF0000"/>
          <w:sz w:val="24"/>
          <w:szCs w:val="24"/>
        </w:rPr>
        <w:t>WALK-ON ITEM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Parking and Road Improvements on the Thomas Edison Campus</w:t>
      </w:r>
      <w:r w:rsidR="00F548B7" w:rsidRPr="000D420E">
        <w:rPr>
          <w:rFonts w:ascii="Arial" w:hAnsi="Arial" w:cs="Arial"/>
          <w:sz w:val="24"/>
          <w:szCs w:val="24"/>
        </w:rPr>
        <w:t xml:space="preserve"> </w:t>
      </w:r>
    </w:p>
    <w:p w:rsidR="00D8695B" w:rsidRDefault="00D8695B" w:rsidP="00E85A77">
      <w:pPr>
        <w:snapToGrid w:val="0"/>
        <w:spacing w:after="0" w:line="720" w:lineRule="auto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</w:p>
    <w:p w:rsidR="00E85A77" w:rsidRDefault="00E85A77" w:rsidP="00E85A77">
      <w:pPr>
        <w:snapToGrid w:val="0"/>
        <w:spacing w:after="0" w:line="720" w:lineRule="auto"/>
        <w:rPr>
          <w:rFonts w:ascii="Arial" w:hAnsi="Arial" w:cs="Arial"/>
          <w:sz w:val="24"/>
          <w:szCs w:val="24"/>
          <w:u w:val="single"/>
        </w:rPr>
      </w:pPr>
    </w:p>
    <w:p w:rsidR="000D420E" w:rsidRPr="00E93734" w:rsidRDefault="000D420E" w:rsidP="000D420E">
      <w:pPr>
        <w:pStyle w:val="Default"/>
        <w:ind w:right="-547" w:hanging="360"/>
        <w:rPr>
          <w:iCs/>
        </w:rPr>
      </w:pPr>
      <w:r w:rsidRPr="00E93734">
        <w:rPr>
          <w:iCs/>
        </w:rPr>
        <w:t>District Board of Trustees/Agenda</w:t>
      </w:r>
    </w:p>
    <w:p w:rsidR="000D420E" w:rsidRPr="00E93734" w:rsidRDefault="000D420E" w:rsidP="000D420E">
      <w:pPr>
        <w:pStyle w:val="Default"/>
        <w:ind w:right="-547" w:hanging="360"/>
        <w:rPr>
          <w:iCs/>
        </w:rPr>
      </w:pPr>
      <w:r>
        <w:rPr>
          <w:iCs/>
        </w:rPr>
        <w:t>November 14, 2017</w:t>
      </w:r>
    </w:p>
    <w:p w:rsidR="000D420E" w:rsidRDefault="000D420E" w:rsidP="000D420E">
      <w:pPr>
        <w:pStyle w:val="Default"/>
        <w:ind w:right="-547" w:hanging="360"/>
        <w:rPr>
          <w:iCs/>
        </w:rPr>
      </w:pPr>
      <w:r w:rsidRPr="00E93734">
        <w:rPr>
          <w:iCs/>
        </w:rPr>
        <w:t>Page two</w:t>
      </w:r>
    </w:p>
    <w:p w:rsidR="000D420E" w:rsidRPr="000D420E" w:rsidRDefault="000D420E" w:rsidP="000D420E">
      <w:pPr>
        <w:pStyle w:val="Default"/>
        <w:spacing w:line="360" w:lineRule="auto"/>
        <w:ind w:right="-547" w:hanging="360"/>
        <w:rPr>
          <w:iCs/>
        </w:rPr>
      </w:pPr>
    </w:p>
    <w:p w:rsidR="00FA2977" w:rsidRPr="00E93734" w:rsidRDefault="00FA2977" w:rsidP="00430328">
      <w:pPr>
        <w:snapToGrid w:val="0"/>
        <w:spacing w:after="240" w:line="240" w:lineRule="auto"/>
        <w:ind w:left="450" w:hanging="450"/>
        <w:rPr>
          <w:rFonts w:ascii="Arial" w:hAnsi="Arial" w:cs="Arial"/>
          <w:sz w:val="24"/>
          <w:szCs w:val="24"/>
          <w:u w:val="single"/>
        </w:rPr>
      </w:pPr>
      <w:r w:rsidRPr="00E93734">
        <w:rPr>
          <w:rFonts w:ascii="Arial" w:hAnsi="Arial" w:cs="Arial"/>
          <w:sz w:val="24"/>
          <w:szCs w:val="24"/>
          <w:u w:val="single"/>
        </w:rPr>
        <w:t>Consent Agenda</w:t>
      </w:r>
    </w:p>
    <w:p w:rsidR="00BF497D" w:rsidRDefault="008855F5" w:rsidP="00430328">
      <w:pPr>
        <w:numPr>
          <w:ilvl w:val="0"/>
          <w:numId w:val="2"/>
        </w:numPr>
        <w:snapToGrid w:val="0"/>
        <w:spacing w:after="0" w:line="240" w:lineRule="exact"/>
        <w:ind w:left="54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Financial Services Consent Budget Amendments</w:t>
      </w:r>
    </w:p>
    <w:p w:rsidR="008855F5" w:rsidRDefault="008855F5" w:rsidP="00430328">
      <w:pPr>
        <w:snapToGrid w:val="0"/>
        <w:spacing w:after="0" w:line="240" w:lineRule="exact"/>
        <w:ind w:left="540" w:hanging="450"/>
        <w:rPr>
          <w:rFonts w:ascii="Arial" w:hAnsi="Arial" w:cs="Arial"/>
          <w:sz w:val="24"/>
          <w:szCs w:val="24"/>
        </w:rPr>
      </w:pPr>
    </w:p>
    <w:p w:rsidR="008855F5" w:rsidRDefault="008855F5" w:rsidP="00430328">
      <w:pPr>
        <w:numPr>
          <w:ilvl w:val="0"/>
          <w:numId w:val="2"/>
        </w:numPr>
        <w:snapToGrid w:val="0"/>
        <w:spacing w:after="0" w:line="240" w:lineRule="exact"/>
        <w:ind w:left="54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Approval of Personnel Actions</w:t>
      </w:r>
    </w:p>
    <w:p w:rsidR="00FA2977" w:rsidRDefault="00FA2977" w:rsidP="00E85A77">
      <w:pPr>
        <w:snapToGrid w:val="0"/>
        <w:spacing w:after="0" w:line="480" w:lineRule="auto"/>
        <w:rPr>
          <w:rFonts w:ascii="Arial" w:hAnsi="Arial" w:cs="Arial"/>
          <w:sz w:val="24"/>
          <w:szCs w:val="24"/>
          <w:u w:val="single"/>
        </w:rPr>
      </w:pPr>
    </w:p>
    <w:p w:rsidR="00FA2977" w:rsidRPr="00E93734" w:rsidRDefault="00FA2977" w:rsidP="00F07DD0">
      <w:pPr>
        <w:snapToGrid w:val="0"/>
        <w:spacing w:after="240" w:line="240" w:lineRule="auto"/>
        <w:rPr>
          <w:rFonts w:ascii="Arial" w:hAnsi="Arial" w:cs="Arial"/>
          <w:sz w:val="24"/>
          <w:szCs w:val="24"/>
          <w:u w:val="single"/>
        </w:rPr>
      </w:pPr>
      <w:r w:rsidRPr="00E93734">
        <w:rPr>
          <w:rFonts w:ascii="Arial" w:hAnsi="Arial" w:cs="Arial"/>
          <w:sz w:val="24"/>
          <w:szCs w:val="24"/>
          <w:u w:val="single"/>
        </w:rPr>
        <w:t>Information Only</w:t>
      </w:r>
    </w:p>
    <w:p w:rsidR="00BB7048" w:rsidRDefault="008855F5" w:rsidP="00046782">
      <w:pPr>
        <w:numPr>
          <w:ilvl w:val="0"/>
          <w:numId w:val="2"/>
        </w:numPr>
        <w:snapToGrid w:val="0"/>
        <w:spacing w:after="0" w:line="240" w:lineRule="auto"/>
        <w:ind w:left="54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FSW Foundation, In</w:t>
      </w:r>
      <w:r w:rsidR="00881C4A">
        <w:rPr>
          <w:rFonts w:ascii="Arial" w:hAnsi="Arial" w:cs="Arial"/>
          <w:sz w:val="24"/>
          <w:szCs w:val="24"/>
        </w:rPr>
        <w:t>c</w:t>
      </w:r>
      <w:r w:rsidR="00046782">
        <w:rPr>
          <w:rFonts w:ascii="Arial" w:hAnsi="Arial" w:cs="Arial"/>
          <w:sz w:val="24"/>
          <w:szCs w:val="24"/>
        </w:rPr>
        <w:t xml:space="preserve">. – </w:t>
      </w:r>
      <w:r>
        <w:rPr>
          <w:rFonts w:ascii="Arial" w:hAnsi="Arial" w:cs="Arial"/>
          <w:sz w:val="24"/>
          <w:szCs w:val="24"/>
        </w:rPr>
        <w:t>Financial Statements as of June 30, 2017</w:t>
      </w:r>
    </w:p>
    <w:p w:rsidR="008855F5" w:rsidRDefault="008855F5" w:rsidP="00046782">
      <w:pPr>
        <w:snapToGrid w:val="0"/>
        <w:spacing w:after="0" w:line="240" w:lineRule="auto"/>
        <w:ind w:left="540"/>
        <w:rPr>
          <w:rFonts w:ascii="Arial" w:hAnsi="Arial" w:cs="Arial"/>
          <w:sz w:val="24"/>
          <w:szCs w:val="24"/>
        </w:rPr>
      </w:pPr>
    </w:p>
    <w:p w:rsidR="008855F5" w:rsidRDefault="00046782" w:rsidP="00046782">
      <w:pPr>
        <w:numPr>
          <w:ilvl w:val="0"/>
          <w:numId w:val="2"/>
        </w:numPr>
        <w:snapToGrid w:val="0"/>
        <w:spacing w:after="0" w:line="240" w:lineRule="auto"/>
        <w:ind w:left="54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FSW Foundation, Inc. – </w:t>
      </w:r>
      <w:r w:rsidR="008855F5">
        <w:rPr>
          <w:rFonts w:ascii="Arial" w:hAnsi="Arial" w:cs="Arial"/>
          <w:sz w:val="24"/>
          <w:szCs w:val="24"/>
        </w:rPr>
        <w:t>Financial Statements as of September 30, 2017</w:t>
      </w:r>
    </w:p>
    <w:p w:rsidR="008855F5" w:rsidRDefault="008855F5" w:rsidP="00046782">
      <w:pPr>
        <w:pStyle w:val="ListParagraph"/>
        <w:spacing w:after="0" w:line="240" w:lineRule="auto"/>
        <w:ind w:left="540"/>
        <w:rPr>
          <w:rFonts w:ascii="Arial" w:hAnsi="Arial" w:cs="Arial"/>
          <w:sz w:val="24"/>
          <w:szCs w:val="24"/>
        </w:rPr>
      </w:pPr>
    </w:p>
    <w:p w:rsidR="008855F5" w:rsidRDefault="00046782" w:rsidP="00046782">
      <w:pPr>
        <w:numPr>
          <w:ilvl w:val="0"/>
          <w:numId w:val="2"/>
        </w:numPr>
        <w:snapToGrid w:val="0"/>
        <w:spacing w:after="0" w:line="240" w:lineRule="auto"/>
        <w:ind w:left="54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FSW Foundation, Inc. – E</w:t>
      </w:r>
      <w:r w:rsidR="00881C4A">
        <w:rPr>
          <w:rFonts w:ascii="Arial" w:hAnsi="Arial" w:cs="Arial"/>
          <w:sz w:val="24"/>
          <w:szCs w:val="24"/>
        </w:rPr>
        <w:t>xemption Form 1023 and IRS Exemption Form 990</w:t>
      </w:r>
    </w:p>
    <w:p w:rsidR="00881C4A" w:rsidRDefault="00881C4A" w:rsidP="00046782">
      <w:pPr>
        <w:pStyle w:val="ListParagraph"/>
        <w:spacing w:after="0" w:line="240" w:lineRule="auto"/>
        <w:ind w:left="540"/>
        <w:rPr>
          <w:rFonts w:ascii="Arial" w:hAnsi="Arial" w:cs="Arial"/>
          <w:sz w:val="24"/>
          <w:szCs w:val="24"/>
        </w:rPr>
      </w:pPr>
    </w:p>
    <w:p w:rsidR="00881C4A" w:rsidRDefault="00046782" w:rsidP="00046782">
      <w:pPr>
        <w:numPr>
          <w:ilvl w:val="0"/>
          <w:numId w:val="2"/>
        </w:numPr>
        <w:snapToGrid w:val="0"/>
        <w:spacing w:after="0" w:line="240" w:lineRule="auto"/>
        <w:ind w:left="54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FSW Financing Corporation, Inc. – </w:t>
      </w:r>
      <w:r w:rsidR="00881C4A">
        <w:rPr>
          <w:rFonts w:ascii="Arial" w:hAnsi="Arial" w:cs="Arial"/>
          <w:sz w:val="24"/>
          <w:szCs w:val="24"/>
        </w:rPr>
        <w:t>Financial Statements as of June 30, 2017</w:t>
      </w:r>
    </w:p>
    <w:p w:rsidR="00881C4A" w:rsidRDefault="00881C4A" w:rsidP="00046782">
      <w:pPr>
        <w:pStyle w:val="ListParagraph"/>
        <w:spacing w:after="0" w:line="240" w:lineRule="auto"/>
        <w:ind w:left="540"/>
        <w:rPr>
          <w:rFonts w:ascii="Arial" w:hAnsi="Arial" w:cs="Arial"/>
          <w:sz w:val="24"/>
          <w:szCs w:val="24"/>
        </w:rPr>
      </w:pPr>
    </w:p>
    <w:p w:rsidR="00881C4A" w:rsidRDefault="00046782" w:rsidP="00046782">
      <w:pPr>
        <w:numPr>
          <w:ilvl w:val="0"/>
          <w:numId w:val="2"/>
        </w:numPr>
        <w:snapToGrid w:val="0"/>
        <w:spacing w:after="0" w:line="240" w:lineRule="auto"/>
        <w:ind w:left="540" w:right="-18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FSW Financing Corporation, Inc. – </w:t>
      </w:r>
      <w:r w:rsidR="00881C4A">
        <w:rPr>
          <w:rFonts w:ascii="Arial" w:hAnsi="Arial" w:cs="Arial"/>
          <w:sz w:val="24"/>
          <w:szCs w:val="24"/>
        </w:rPr>
        <w:t>Financial Statements as of September 30, 2017</w:t>
      </w:r>
    </w:p>
    <w:p w:rsidR="00881C4A" w:rsidRDefault="00881C4A" w:rsidP="00046782">
      <w:pPr>
        <w:pStyle w:val="ListParagraph"/>
        <w:spacing w:after="0" w:line="240" w:lineRule="auto"/>
        <w:ind w:left="540"/>
        <w:rPr>
          <w:rFonts w:ascii="Arial" w:hAnsi="Arial" w:cs="Arial"/>
          <w:sz w:val="24"/>
          <w:szCs w:val="24"/>
        </w:rPr>
      </w:pPr>
    </w:p>
    <w:p w:rsidR="00881C4A" w:rsidRDefault="00046782" w:rsidP="005475B1">
      <w:pPr>
        <w:numPr>
          <w:ilvl w:val="0"/>
          <w:numId w:val="2"/>
        </w:numPr>
        <w:snapToGrid w:val="0"/>
        <w:spacing w:after="0" w:line="240" w:lineRule="auto"/>
        <w:ind w:left="540" w:right="-36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FSW Financing Corporation, Inc. – </w:t>
      </w:r>
      <w:r w:rsidR="00881C4A" w:rsidRPr="00881C4A">
        <w:rPr>
          <w:rFonts w:ascii="Arial" w:hAnsi="Arial" w:cs="Arial"/>
          <w:sz w:val="24"/>
          <w:szCs w:val="24"/>
        </w:rPr>
        <w:t xml:space="preserve">Exemption Form 1023 </w:t>
      </w:r>
      <w:r>
        <w:rPr>
          <w:rFonts w:ascii="Arial" w:hAnsi="Arial" w:cs="Arial"/>
          <w:sz w:val="24"/>
          <w:szCs w:val="24"/>
        </w:rPr>
        <w:t>&amp;</w:t>
      </w:r>
      <w:r w:rsidR="00881C4A" w:rsidRPr="00881C4A">
        <w:rPr>
          <w:rFonts w:ascii="Arial" w:hAnsi="Arial" w:cs="Arial"/>
          <w:sz w:val="24"/>
          <w:szCs w:val="24"/>
        </w:rPr>
        <w:t xml:space="preserve"> IRS Exemption Form 990</w:t>
      </w:r>
    </w:p>
    <w:p w:rsidR="00F548B7" w:rsidRDefault="00F548B7" w:rsidP="00046782">
      <w:pPr>
        <w:pStyle w:val="ListParagraph"/>
        <w:spacing w:after="0" w:line="240" w:lineRule="auto"/>
        <w:ind w:left="540"/>
        <w:rPr>
          <w:rFonts w:ascii="Arial" w:hAnsi="Arial" w:cs="Arial"/>
          <w:sz w:val="24"/>
          <w:szCs w:val="24"/>
        </w:rPr>
      </w:pPr>
    </w:p>
    <w:p w:rsidR="00F548B7" w:rsidRPr="00881C4A" w:rsidRDefault="00F548B7" w:rsidP="00046782">
      <w:pPr>
        <w:numPr>
          <w:ilvl w:val="0"/>
          <w:numId w:val="2"/>
        </w:numPr>
        <w:snapToGrid w:val="0"/>
        <w:spacing w:after="0" w:line="240" w:lineRule="auto"/>
        <w:ind w:left="54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FSW </w:t>
      </w:r>
      <w:r w:rsidR="004704BC">
        <w:rPr>
          <w:rFonts w:ascii="Arial" w:hAnsi="Arial" w:cs="Arial"/>
          <w:sz w:val="24"/>
          <w:szCs w:val="24"/>
        </w:rPr>
        <w:t xml:space="preserve">State </w:t>
      </w:r>
      <w:r>
        <w:rPr>
          <w:rFonts w:ascii="Arial" w:hAnsi="Arial" w:cs="Arial"/>
          <w:sz w:val="24"/>
          <w:szCs w:val="24"/>
        </w:rPr>
        <w:t>College Monthly Financial Report</w:t>
      </w:r>
    </w:p>
    <w:p w:rsidR="00FA2977" w:rsidRPr="00E93734" w:rsidRDefault="00FA2977" w:rsidP="00E85A77">
      <w:pPr>
        <w:snapToGrid w:val="0"/>
        <w:spacing w:after="0" w:line="480" w:lineRule="auto"/>
        <w:ind w:left="540"/>
        <w:rPr>
          <w:rFonts w:ascii="Arial" w:hAnsi="Arial" w:cs="Arial"/>
          <w:sz w:val="24"/>
          <w:szCs w:val="24"/>
        </w:rPr>
      </w:pPr>
    </w:p>
    <w:p w:rsidR="00FA2977" w:rsidRPr="00E93734" w:rsidRDefault="00E863E8" w:rsidP="00FA2977">
      <w:pPr>
        <w:pStyle w:val="Default"/>
        <w:spacing w:line="240" w:lineRule="exact"/>
        <w:ind w:right="-547"/>
        <w:rPr>
          <w:b/>
          <w:i/>
          <w:iCs/>
          <w:u w:val="single"/>
        </w:rPr>
      </w:pPr>
      <w:r>
        <w:rPr>
          <w:b/>
          <w:i/>
          <w:iCs/>
          <w:u w:val="single"/>
        </w:rPr>
        <w:t>Institutional Advancement &amp; Policy</w:t>
      </w:r>
      <w:r w:rsidR="00FA2977" w:rsidRPr="00E93734">
        <w:rPr>
          <w:b/>
          <w:i/>
          <w:iCs/>
          <w:u w:val="single"/>
        </w:rPr>
        <w:t xml:space="preserve"> Committee Report</w:t>
      </w:r>
    </w:p>
    <w:p w:rsidR="00FA2977" w:rsidRPr="00E93734" w:rsidRDefault="00FA2977" w:rsidP="00FA2977">
      <w:pPr>
        <w:snapToGri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FA2977" w:rsidRDefault="00FA2977" w:rsidP="00E93734">
      <w:pPr>
        <w:snapToGrid w:val="0"/>
        <w:spacing w:after="240" w:line="240" w:lineRule="auto"/>
        <w:rPr>
          <w:rFonts w:ascii="Arial" w:hAnsi="Arial" w:cs="Arial"/>
          <w:sz w:val="24"/>
          <w:szCs w:val="24"/>
          <w:u w:val="single"/>
        </w:rPr>
      </w:pPr>
      <w:r w:rsidRPr="00E93734">
        <w:rPr>
          <w:rFonts w:ascii="Arial" w:hAnsi="Arial" w:cs="Arial"/>
          <w:sz w:val="24"/>
          <w:szCs w:val="24"/>
          <w:u w:val="single"/>
        </w:rPr>
        <w:t>Vote to Take Action On</w:t>
      </w:r>
    </w:p>
    <w:p w:rsidR="00FA2977" w:rsidRDefault="006E6240" w:rsidP="00E85A77">
      <w:pPr>
        <w:numPr>
          <w:ilvl w:val="0"/>
          <w:numId w:val="2"/>
        </w:numPr>
        <w:snapToGrid w:val="0"/>
        <w:spacing w:after="0" w:line="240" w:lineRule="auto"/>
        <w:ind w:left="540" w:right="-45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New District Board of Trustees Policy 6Hx6:1.10 (Emergency Operations)</w:t>
      </w:r>
    </w:p>
    <w:p w:rsidR="006E6240" w:rsidRDefault="006E6240" w:rsidP="005475B1">
      <w:pPr>
        <w:snapToGrid w:val="0"/>
        <w:spacing w:after="0" w:line="240" w:lineRule="auto"/>
        <w:ind w:left="540"/>
        <w:rPr>
          <w:rFonts w:ascii="Arial" w:hAnsi="Arial" w:cs="Arial"/>
          <w:sz w:val="24"/>
          <w:szCs w:val="24"/>
        </w:rPr>
      </w:pPr>
    </w:p>
    <w:p w:rsidR="006E6240" w:rsidRPr="00E93734" w:rsidRDefault="006E6240" w:rsidP="005475B1">
      <w:pPr>
        <w:numPr>
          <w:ilvl w:val="0"/>
          <w:numId w:val="2"/>
        </w:numPr>
        <w:snapToGrid w:val="0"/>
        <w:spacing w:after="0" w:line="240" w:lineRule="auto"/>
        <w:ind w:left="54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Approval of an Amendment to District Board of Trustees Policy 6Hx6:4.10 (Delinquent Accounts)</w:t>
      </w:r>
    </w:p>
    <w:p w:rsidR="004E15CA" w:rsidRDefault="004E15CA" w:rsidP="004E15CA">
      <w:pPr>
        <w:snapToGri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E14781" w:rsidRPr="005E0480" w:rsidRDefault="005E0480" w:rsidP="005E0480">
      <w:pPr>
        <w:pStyle w:val="ListParagraph"/>
        <w:numPr>
          <w:ilvl w:val="0"/>
          <w:numId w:val="2"/>
        </w:numPr>
        <w:snapToGrid w:val="0"/>
        <w:spacing w:after="0" w:line="240" w:lineRule="exact"/>
        <w:ind w:left="540" w:hanging="450"/>
        <w:rPr>
          <w:rFonts w:ascii="Arial" w:hAnsi="Arial" w:cs="Arial"/>
          <w:sz w:val="24"/>
          <w:szCs w:val="24"/>
        </w:rPr>
      </w:pPr>
      <w:r w:rsidRPr="005E0480">
        <w:rPr>
          <w:rFonts w:ascii="Arial" w:hAnsi="Arial" w:cs="Arial"/>
          <w:b/>
          <w:color w:val="FF0000"/>
          <w:sz w:val="24"/>
          <w:szCs w:val="24"/>
        </w:rPr>
        <w:t>WALK-ON ITEM</w:t>
      </w:r>
      <w:r>
        <w:rPr>
          <w:rFonts w:ascii="Arial" w:hAnsi="Arial" w:cs="Arial"/>
          <w:sz w:val="24"/>
          <w:szCs w:val="24"/>
        </w:rPr>
        <w:t xml:space="preserve"> – Approval of the Julia Rush Gift Agreement </w:t>
      </w:r>
    </w:p>
    <w:p w:rsidR="005E0480" w:rsidRDefault="005E0480" w:rsidP="00E85A77">
      <w:pPr>
        <w:tabs>
          <w:tab w:val="left" w:pos="3240"/>
        </w:tabs>
        <w:spacing w:after="0" w:line="240" w:lineRule="auto"/>
        <w:ind w:right="-274"/>
        <w:rPr>
          <w:rFonts w:ascii="Arial" w:hAnsi="Arial" w:cs="Arial"/>
          <w:b/>
          <w:color w:val="000000"/>
          <w:sz w:val="24"/>
          <w:szCs w:val="24"/>
        </w:rPr>
      </w:pPr>
    </w:p>
    <w:p w:rsidR="005E0480" w:rsidRDefault="005E0480" w:rsidP="00E85A77">
      <w:pPr>
        <w:tabs>
          <w:tab w:val="left" w:pos="3240"/>
        </w:tabs>
        <w:spacing w:after="0" w:line="240" w:lineRule="auto"/>
        <w:ind w:right="-274"/>
        <w:rPr>
          <w:rFonts w:ascii="Arial" w:hAnsi="Arial" w:cs="Arial"/>
          <w:b/>
          <w:color w:val="000000"/>
          <w:sz w:val="24"/>
          <w:szCs w:val="24"/>
        </w:rPr>
      </w:pPr>
    </w:p>
    <w:p w:rsidR="00480963" w:rsidRPr="00E93734" w:rsidRDefault="00480963" w:rsidP="00E85A77">
      <w:pPr>
        <w:tabs>
          <w:tab w:val="left" w:pos="3240"/>
        </w:tabs>
        <w:spacing w:after="0" w:line="240" w:lineRule="auto"/>
        <w:ind w:right="-274"/>
        <w:rPr>
          <w:rFonts w:ascii="Arial" w:hAnsi="Arial" w:cs="Arial"/>
          <w:color w:val="000000"/>
          <w:sz w:val="24"/>
          <w:szCs w:val="24"/>
        </w:rPr>
      </w:pPr>
      <w:r w:rsidRPr="00E93734">
        <w:rPr>
          <w:rFonts w:ascii="Arial" w:hAnsi="Arial" w:cs="Arial"/>
          <w:b/>
          <w:color w:val="000000"/>
          <w:sz w:val="24"/>
          <w:szCs w:val="24"/>
        </w:rPr>
        <w:t xml:space="preserve">Old Business </w:t>
      </w:r>
      <w:r w:rsidRPr="00E93734">
        <w:rPr>
          <w:rFonts w:ascii="Arial" w:hAnsi="Arial" w:cs="Arial"/>
          <w:color w:val="000000"/>
          <w:sz w:val="24"/>
          <w:szCs w:val="24"/>
        </w:rPr>
        <w:t>–</w:t>
      </w:r>
      <w:r w:rsidRPr="00E9373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E93734">
        <w:rPr>
          <w:rFonts w:ascii="Arial" w:hAnsi="Arial" w:cs="Arial"/>
          <w:color w:val="000000"/>
          <w:sz w:val="24"/>
          <w:szCs w:val="24"/>
        </w:rPr>
        <w:t>None</w:t>
      </w:r>
    </w:p>
    <w:p w:rsidR="00480963" w:rsidRPr="00E93734" w:rsidRDefault="00480963" w:rsidP="00E85A77">
      <w:pPr>
        <w:tabs>
          <w:tab w:val="left" w:pos="3240"/>
        </w:tabs>
        <w:spacing w:after="0" w:line="240" w:lineRule="auto"/>
        <w:ind w:right="-274"/>
        <w:rPr>
          <w:rFonts w:ascii="Arial" w:hAnsi="Arial" w:cs="Arial"/>
          <w:color w:val="000000"/>
          <w:sz w:val="24"/>
          <w:szCs w:val="24"/>
        </w:rPr>
      </w:pPr>
    </w:p>
    <w:p w:rsidR="00480963" w:rsidRPr="00E93734" w:rsidRDefault="00480963" w:rsidP="00E85A77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E93734">
        <w:rPr>
          <w:rFonts w:ascii="Arial" w:hAnsi="Arial" w:cs="Arial"/>
          <w:b/>
          <w:color w:val="000000"/>
          <w:sz w:val="24"/>
          <w:szCs w:val="24"/>
        </w:rPr>
        <w:t>New Business</w:t>
      </w:r>
    </w:p>
    <w:p w:rsidR="00480963" w:rsidRPr="00E93734" w:rsidRDefault="00480963" w:rsidP="00E85A77">
      <w:pPr>
        <w:tabs>
          <w:tab w:val="left" w:pos="3240"/>
        </w:tabs>
        <w:spacing w:after="0" w:line="240" w:lineRule="auto"/>
        <w:ind w:right="-274"/>
        <w:rPr>
          <w:rFonts w:ascii="Arial" w:hAnsi="Arial" w:cs="Arial"/>
          <w:color w:val="000000"/>
          <w:sz w:val="24"/>
          <w:szCs w:val="24"/>
        </w:rPr>
      </w:pPr>
    </w:p>
    <w:p w:rsidR="00480963" w:rsidRPr="00E93734" w:rsidRDefault="00480963" w:rsidP="00E85A7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>President’s Comments</w:t>
      </w:r>
    </w:p>
    <w:p w:rsidR="00BD4282" w:rsidRPr="00E93734" w:rsidRDefault="00BD4282" w:rsidP="00E85A77">
      <w:pPr>
        <w:tabs>
          <w:tab w:val="left" w:pos="3240"/>
        </w:tabs>
        <w:spacing w:after="0" w:line="240" w:lineRule="auto"/>
        <w:ind w:right="-274"/>
        <w:rPr>
          <w:b/>
          <w:i/>
          <w:iCs/>
          <w:sz w:val="24"/>
          <w:szCs w:val="24"/>
          <w:u w:val="single"/>
        </w:rPr>
      </w:pPr>
    </w:p>
    <w:p w:rsidR="00086A39" w:rsidRPr="00E93734" w:rsidRDefault="00086A39" w:rsidP="00E85A7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>Board Members’ Comments</w:t>
      </w:r>
    </w:p>
    <w:p w:rsidR="00086A39" w:rsidRPr="00E93734" w:rsidRDefault="00086A39" w:rsidP="00E85A77">
      <w:pPr>
        <w:tabs>
          <w:tab w:val="left" w:pos="3240"/>
        </w:tabs>
        <w:spacing w:after="0" w:line="240" w:lineRule="auto"/>
        <w:ind w:right="-274"/>
        <w:rPr>
          <w:rFonts w:ascii="Arial" w:hAnsi="Arial" w:cs="Arial"/>
          <w:color w:val="000000"/>
          <w:sz w:val="24"/>
          <w:szCs w:val="24"/>
        </w:rPr>
      </w:pPr>
    </w:p>
    <w:p w:rsidR="00324C12" w:rsidRPr="00E93734" w:rsidRDefault="00086A39" w:rsidP="00E85A77">
      <w:pPr>
        <w:pStyle w:val="NoSpacing"/>
        <w:rPr>
          <w:rFonts w:ascii="Arial" w:hAnsi="Arial" w:cs="Arial"/>
          <w:b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>Adjournment</w:t>
      </w:r>
    </w:p>
    <w:p w:rsidR="00324C12" w:rsidRDefault="00324C12" w:rsidP="00E85A77">
      <w:pPr>
        <w:pStyle w:val="NoSpacing"/>
        <w:spacing w:line="720" w:lineRule="auto"/>
        <w:rPr>
          <w:rFonts w:ascii="Arial" w:hAnsi="Arial" w:cs="Arial"/>
          <w:sz w:val="24"/>
          <w:szCs w:val="24"/>
        </w:rPr>
      </w:pPr>
    </w:p>
    <w:p w:rsidR="00E85A77" w:rsidRPr="00E93734" w:rsidRDefault="00E85A77" w:rsidP="00E85A77">
      <w:pPr>
        <w:pStyle w:val="NoSpacing"/>
        <w:spacing w:line="480" w:lineRule="auto"/>
        <w:rPr>
          <w:rFonts w:ascii="Arial" w:hAnsi="Arial" w:cs="Arial"/>
          <w:sz w:val="24"/>
          <w:szCs w:val="24"/>
        </w:rPr>
      </w:pPr>
    </w:p>
    <w:p w:rsidR="00D85790" w:rsidRPr="00E93734" w:rsidRDefault="00D85790" w:rsidP="005C4103">
      <w:pPr>
        <w:pStyle w:val="NoSpacing"/>
        <w:ind w:left="-360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sz w:val="24"/>
          <w:szCs w:val="24"/>
        </w:rPr>
        <w:t>Charter Schools Governing Board/Agenda</w:t>
      </w:r>
    </w:p>
    <w:p w:rsidR="00D85790" w:rsidRPr="00E93734" w:rsidRDefault="006E6240" w:rsidP="005C4103">
      <w:pPr>
        <w:pStyle w:val="NoSpacing"/>
        <w:ind w:left="-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November 14, 2017</w:t>
      </w:r>
    </w:p>
    <w:p w:rsidR="00D85790" w:rsidRPr="00E93734" w:rsidRDefault="00D85790" w:rsidP="005C4103">
      <w:pPr>
        <w:pStyle w:val="NoSpacing"/>
        <w:ind w:left="-360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sz w:val="24"/>
          <w:szCs w:val="24"/>
        </w:rPr>
        <w:t xml:space="preserve">Page </w:t>
      </w:r>
      <w:r w:rsidR="004E15CA" w:rsidRPr="00E93734">
        <w:rPr>
          <w:rFonts w:ascii="Arial" w:hAnsi="Arial" w:cs="Arial"/>
          <w:sz w:val="24"/>
          <w:szCs w:val="24"/>
        </w:rPr>
        <w:t>three</w:t>
      </w:r>
    </w:p>
    <w:p w:rsidR="00D85790" w:rsidRPr="00E93734" w:rsidRDefault="00D85790" w:rsidP="007B382E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:rsidR="00D85790" w:rsidRPr="00E93734" w:rsidRDefault="00907511" w:rsidP="005475B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Arial" w:hAnsi="Arial" w:cs="Arial"/>
          <w:b/>
          <w:sz w:val="24"/>
          <w:szCs w:val="24"/>
        </w:rPr>
      </w:pPr>
      <w:r w:rsidRPr="005475B1">
        <w:rPr>
          <w:rFonts w:ascii="Arial" w:hAnsi="Arial" w:cs="Arial"/>
          <w:b/>
          <w:sz w:val="24"/>
          <w:szCs w:val="24"/>
        </w:rPr>
        <w:t>RECONVENE</w:t>
      </w:r>
      <w:r w:rsidR="00D85790" w:rsidRPr="005475B1">
        <w:rPr>
          <w:rFonts w:ascii="Arial" w:hAnsi="Arial" w:cs="Arial"/>
          <w:b/>
          <w:sz w:val="24"/>
          <w:szCs w:val="24"/>
        </w:rPr>
        <w:t xml:space="preserve">:   The </w:t>
      </w:r>
      <w:r w:rsidR="007B382E" w:rsidRPr="005475B1">
        <w:rPr>
          <w:rFonts w:ascii="Arial" w:hAnsi="Arial" w:cs="Arial"/>
          <w:b/>
          <w:sz w:val="24"/>
          <w:szCs w:val="24"/>
        </w:rPr>
        <w:t>FSW</w:t>
      </w:r>
      <w:r w:rsidR="00D85790" w:rsidRPr="005475B1">
        <w:rPr>
          <w:rFonts w:ascii="Arial" w:hAnsi="Arial" w:cs="Arial"/>
          <w:b/>
          <w:sz w:val="24"/>
          <w:szCs w:val="24"/>
        </w:rPr>
        <w:t xml:space="preserve"> State College District Board of Trustees reconvenes as the </w:t>
      </w:r>
      <w:r w:rsidR="00324C12" w:rsidRPr="005475B1">
        <w:rPr>
          <w:rFonts w:ascii="Arial" w:hAnsi="Arial" w:cs="Arial"/>
          <w:b/>
          <w:sz w:val="24"/>
          <w:szCs w:val="24"/>
        </w:rPr>
        <w:t>Florida SouthWestern</w:t>
      </w:r>
      <w:r w:rsidR="00D85790" w:rsidRPr="005475B1">
        <w:rPr>
          <w:rFonts w:ascii="Arial" w:hAnsi="Arial" w:cs="Arial"/>
          <w:b/>
          <w:sz w:val="24"/>
          <w:szCs w:val="24"/>
        </w:rPr>
        <w:t xml:space="preserve"> </w:t>
      </w:r>
      <w:r w:rsidR="00B9515B" w:rsidRPr="005475B1">
        <w:rPr>
          <w:rFonts w:ascii="Arial" w:hAnsi="Arial" w:cs="Arial"/>
          <w:b/>
          <w:sz w:val="24"/>
          <w:szCs w:val="24"/>
        </w:rPr>
        <w:t xml:space="preserve">State </w:t>
      </w:r>
      <w:r w:rsidR="00D85790" w:rsidRPr="005475B1">
        <w:rPr>
          <w:rFonts w:ascii="Arial" w:hAnsi="Arial" w:cs="Arial"/>
          <w:b/>
          <w:sz w:val="24"/>
          <w:szCs w:val="24"/>
        </w:rPr>
        <w:t xml:space="preserve">College </w:t>
      </w:r>
      <w:r w:rsidRPr="005475B1">
        <w:rPr>
          <w:rFonts w:ascii="Arial" w:hAnsi="Arial" w:cs="Arial"/>
          <w:b/>
          <w:sz w:val="24"/>
          <w:szCs w:val="24"/>
        </w:rPr>
        <w:t>Charter Schools Governing Board</w:t>
      </w:r>
    </w:p>
    <w:p w:rsidR="005475B1" w:rsidRDefault="005475B1" w:rsidP="00907511">
      <w:pPr>
        <w:spacing w:after="0" w:line="480" w:lineRule="auto"/>
        <w:jc w:val="center"/>
        <w:rPr>
          <w:rFonts w:ascii="Arial" w:hAnsi="Arial" w:cs="Arial"/>
          <w:b/>
          <w:bCs/>
          <w:color w:val="FF0000"/>
          <w:sz w:val="40"/>
          <w:szCs w:val="40"/>
        </w:rPr>
      </w:pPr>
    </w:p>
    <w:p w:rsidR="00D85790" w:rsidRPr="00E93734" w:rsidRDefault="00D85790" w:rsidP="00092065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E93734">
        <w:rPr>
          <w:rFonts w:ascii="Arial" w:hAnsi="Arial" w:cs="Arial"/>
          <w:bCs/>
          <w:sz w:val="24"/>
          <w:szCs w:val="24"/>
        </w:rPr>
        <w:t xml:space="preserve">Agenda </w:t>
      </w:r>
    </w:p>
    <w:p w:rsidR="00D85790" w:rsidRPr="00E93734" w:rsidRDefault="00324C12" w:rsidP="0009206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sz w:val="24"/>
          <w:szCs w:val="24"/>
        </w:rPr>
        <w:t>Florida SouthWestern State</w:t>
      </w:r>
      <w:r w:rsidR="00D85790" w:rsidRPr="00E93734">
        <w:rPr>
          <w:rFonts w:ascii="Arial" w:hAnsi="Arial" w:cs="Arial"/>
          <w:sz w:val="24"/>
          <w:szCs w:val="24"/>
        </w:rPr>
        <w:t xml:space="preserve"> College</w:t>
      </w:r>
    </w:p>
    <w:p w:rsidR="00D85790" w:rsidRPr="00E93734" w:rsidRDefault="00D85790" w:rsidP="00092065">
      <w:pPr>
        <w:pStyle w:val="NoSpacing"/>
        <w:ind w:right="-540"/>
        <w:jc w:val="center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sz w:val="24"/>
          <w:szCs w:val="24"/>
        </w:rPr>
        <w:t>Charter Schools Governing Board</w:t>
      </w:r>
    </w:p>
    <w:p w:rsidR="00D85790" w:rsidRPr="00E93734" w:rsidRDefault="006E6240" w:rsidP="0009206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Charlotte</w:t>
      </w:r>
      <w:r w:rsidR="00E93734">
        <w:rPr>
          <w:rFonts w:ascii="Arial" w:hAnsi="Arial" w:cs="Arial"/>
          <w:sz w:val="24"/>
          <w:szCs w:val="24"/>
        </w:rPr>
        <w:t xml:space="preserve"> Campus – </w:t>
      </w:r>
      <w:r>
        <w:rPr>
          <w:rFonts w:ascii="Arial" w:hAnsi="Arial" w:cs="Arial"/>
          <w:sz w:val="24"/>
          <w:szCs w:val="24"/>
        </w:rPr>
        <w:t>O-117</w:t>
      </w:r>
    </w:p>
    <w:p w:rsidR="00D85790" w:rsidRPr="00E93734" w:rsidRDefault="006E6240" w:rsidP="0009206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November 14, 2017</w:t>
      </w:r>
    </w:p>
    <w:p w:rsidR="00D85790" w:rsidRPr="00E93734" w:rsidRDefault="00D85790" w:rsidP="00D857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42B6B" w:rsidRPr="00E93734" w:rsidRDefault="00E42B6B" w:rsidP="007B382E">
      <w:pPr>
        <w:tabs>
          <w:tab w:val="left" w:pos="3240"/>
        </w:tabs>
        <w:spacing w:after="0" w:line="240" w:lineRule="auto"/>
        <w:ind w:right="-277"/>
        <w:rPr>
          <w:rFonts w:ascii="Arial" w:hAnsi="Arial" w:cs="Arial"/>
          <w:b/>
          <w:color w:val="000000"/>
          <w:sz w:val="24"/>
          <w:szCs w:val="24"/>
        </w:rPr>
      </w:pPr>
      <w:r w:rsidRPr="00E93734">
        <w:rPr>
          <w:rFonts w:ascii="Arial" w:hAnsi="Arial" w:cs="Arial"/>
          <w:b/>
          <w:color w:val="000000"/>
          <w:sz w:val="24"/>
          <w:szCs w:val="24"/>
        </w:rPr>
        <w:t>Call to Order</w:t>
      </w:r>
    </w:p>
    <w:p w:rsidR="00E42B6B" w:rsidRPr="00E93734" w:rsidRDefault="00E42B6B" w:rsidP="007B382E">
      <w:pPr>
        <w:tabs>
          <w:tab w:val="left" w:pos="3240"/>
        </w:tabs>
        <w:spacing w:after="0" w:line="240" w:lineRule="auto"/>
        <w:ind w:right="-277"/>
        <w:rPr>
          <w:rFonts w:ascii="Arial" w:hAnsi="Arial" w:cs="Arial"/>
          <w:b/>
          <w:color w:val="000000"/>
          <w:sz w:val="24"/>
          <w:szCs w:val="24"/>
        </w:rPr>
      </w:pPr>
    </w:p>
    <w:p w:rsidR="00E42B6B" w:rsidRPr="00E93734" w:rsidRDefault="00E42B6B" w:rsidP="007B382E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E93734">
        <w:rPr>
          <w:rFonts w:ascii="Arial" w:hAnsi="Arial" w:cs="Arial"/>
          <w:b/>
          <w:sz w:val="24"/>
          <w:szCs w:val="24"/>
        </w:rPr>
        <w:t xml:space="preserve">Introduction of Guests and Public Comment </w:t>
      </w:r>
    </w:p>
    <w:p w:rsidR="00E42B6B" w:rsidRPr="00E93734" w:rsidRDefault="00E42B6B" w:rsidP="007B382E">
      <w:pPr>
        <w:tabs>
          <w:tab w:val="left" w:pos="3240"/>
        </w:tabs>
        <w:spacing w:after="0" w:line="240" w:lineRule="auto"/>
        <w:ind w:right="-277"/>
        <w:rPr>
          <w:rFonts w:ascii="Arial" w:hAnsi="Arial" w:cs="Arial"/>
          <w:b/>
          <w:color w:val="000000"/>
          <w:sz w:val="24"/>
          <w:szCs w:val="24"/>
        </w:rPr>
      </w:pPr>
    </w:p>
    <w:p w:rsidR="00D85790" w:rsidRPr="00E93734" w:rsidRDefault="00D85790" w:rsidP="007B382E">
      <w:pPr>
        <w:tabs>
          <w:tab w:val="left" w:pos="3240"/>
        </w:tabs>
        <w:spacing w:after="0" w:line="240" w:lineRule="auto"/>
        <w:ind w:right="-277"/>
        <w:rPr>
          <w:rFonts w:ascii="Arial" w:hAnsi="Arial" w:cs="Arial"/>
          <w:color w:val="000000"/>
          <w:sz w:val="24"/>
          <w:szCs w:val="24"/>
        </w:rPr>
      </w:pPr>
      <w:r w:rsidRPr="00E93734">
        <w:rPr>
          <w:rFonts w:ascii="Arial" w:hAnsi="Arial" w:cs="Arial"/>
          <w:b/>
          <w:color w:val="000000"/>
          <w:sz w:val="24"/>
          <w:szCs w:val="24"/>
        </w:rPr>
        <w:t>Reports to the Charter Schools Governing Board</w:t>
      </w:r>
      <w:r w:rsidR="00907511" w:rsidRPr="00E9373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07511" w:rsidRPr="00E93734">
        <w:rPr>
          <w:rFonts w:ascii="Arial" w:hAnsi="Arial" w:cs="Arial"/>
          <w:color w:val="000000"/>
          <w:sz w:val="24"/>
          <w:szCs w:val="24"/>
        </w:rPr>
        <w:t>–</w:t>
      </w:r>
      <w:r w:rsidR="00907511" w:rsidRPr="00E9373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07511" w:rsidRPr="00E93734">
        <w:rPr>
          <w:rFonts w:ascii="Arial" w:hAnsi="Arial" w:cs="Arial"/>
          <w:color w:val="000000"/>
          <w:sz w:val="24"/>
          <w:szCs w:val="24"/>
        </w:rPr>
        <w:t>None</w:t>
      </w:r>
      <w:r w:rsidRPr="00E93734">
        <w:rPr>
          <w:rFonts w:ascii="Arial" w:hAnsi="Arial" w:cs="Arial"/>
          <w:color w:val="000000"/>
          <w:sz w:val="24"/>
          <w:szCs w:val="24"/>
        </w:rPr>
        <w:tab/>
      </w:r>
    </w:p>
    <w:p w:rsidR="00D85790" w:rsidRPr="00E93734" w:rsidRDefault="00D85790" w:rsidP="007B382E">
      <w:pPr>
        <w:tabs>
          <w:tab w:val="left" w:pos="3240"/>
        </w:tabs>
        <w:spacing w:after="0" w:line="240" w:lineRule="auto"/>
        <w:ind w:right="-277"/>
        <w:rPr>
          <w:rFonts w:ascii="Arial" w:hAnsi="Arial" w:cs="Arial"/>
          <w:color w:val="000000"/>
          <w:sz w:val="24"/>
          <w:szCs w:val="24"/>
        </w:rPr>
      </w:pPr>
    </w:p>
    <w:p w:rsidR="00D85790" w:rsidRPr="00E93734" w:rsidRDefault="00D85790" w:rsidP="007B382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93734">
        <w:rPr>
          <w:rFonts w:ascii="Arial" w:hAnsi="Arial" w:cs="Arial"/>
          <w:b/>
          <w:color w:val="000000"/>
          <w:sz w:val="24"/>
          <w:szCs w:val="24"/>
        </w:rPr>
        <w:t xml:space="preserve">Old Business </w:t>
      </w:r>
      <w:r w:rsidRPr="00E93734">
        <w:rPr>
          <w:rFonts w:ascii="Arial" w:hAnsi="Arial" w:cs="Arial"/>
          <w:color w:val="000000"/>
          <w:sz w:val="24"/>
          <w:szCs w:val="24"/>
        </w:rPr>
        <w:t>–</w:t>
      </w:r>
      <w:r w:rsidRPr="00E9373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E93734">
        <w:rPr>
          <w:rFonts w:ascii="Arial" w:hAnsi="Arial" w:cs="Arial"/>
          <w:color w:val="000000"/>
          <w:sz w:val="24"/>
          <w:szCs w:val="24"/>
        </w:rPr>
        <w:t>None</w:t>
      </w:r>
    </w:p>
    <w:p w:rsidR="00D85790" w:rsidRPr="00E93734" w:rsidRDefault="00D85790" w:rsidP="007B3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85790" w:rsidRPr="00E93734" w:rsidRDefault="00D85790" w:rsidP="007B382E">
      <w:pPr>
        <w:pStyle w:val="NoSpacing"/>
        <w:rPr>
          <w:rFonts w:ascii="Arial" w:hAnsi="Arial" w:cs="Arial"/>
          <w:b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>New Business</w:t>
      </w:r>
    </w:p>
    <w:p w:rsidR="00D85790" w:rsidRPr="00E93734" w:rsidRDefault="00D85790" w:rsidP="007B382E">
      <w:pPr>
        <w:pStyle w:val="NoSpacing"/>
        <w:rPr>
          <w:rFonts w:ascii="Arial" w:hAnsi="Arial" w:cs="Arial"/>
          <w:b/>
          <w:sz w:val="24"/>
          <w:szCs w:val="24"/>
        </w:rPr>
      </w:pPr>
    </w:p>
    <w:p w:rsidR="00D85790" w:rsidRPr="00E93734" w:rsidRDefault="00D85790" w:rsidP="007B382E">
      <w:pPr>
        <w:pStyle w:val="NoSpacing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>Other Business</w:t>
      </w:r>
    </w:p>
    <w:p w:rsidR="00D85790" w:rsidRPr="00E93734" w:rsidRDefault="00D85790" w:rsidP="007B382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E13EF" w:rsidRDefault="003E13EF" w:rsidP="007B382E">
      <w:pPr>
        <w:pStyle w:val="NoSpacing"/>
        <w:ind w:firstLine="360"/>
        <w:rPr>
          <w:rFonts w:ascii="Arial" w:hAnsi="Arial" w:cs="Arial"/>
          <w:sz w:val="24"/>
          <w:szCs w:val="24"/>
        </w:rPr>
      </w:pPr>
      <w:r w:rsidRPr="00E93734">
        <w:rPr>
          <w:rFonts w:ascii="Arial" w:hAnsi="Arial" w:cs="Arial"/>
          <w:sz w:val="24"/>
          <w:szCs w:val="24"/>
          <w:u w:val="single"/>
        </w:rPr>
        <w:t>Consent Agenda</w:t>
      </w:r>
    </w:p>
    <w:p w:rsidR="00D85790" w:rsidRPr="00E93734" w:rsidRDefault="00D85790" w:rsidP="007B382E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E93734" w:rsidRPr="00E93734" w:rsidRDefault="003E13EF" w:rsidP="007B382E">
      <w:pPr>
        <w:pStyle w:val="NoSpacing"/>
        <w:numPr>
          <w:ilvl w:val="0"/>
          <w:numId w:val="1"/>
        </w:numPr>
        <w:snapToGrid w:val="0"/>
        <w:ind w:left="990"/>
        <w:rPr>
          <w:rFonts w:ascii="Arial" w:eastAsia="Calibri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Collegiate High Schools Consent Agenda Budget Amendments</w:t>
      </w:r>
    </w:p>
    <w:p w:rsidR="00E93734" w:rsidRPr="00E93734" w:rsidRDefault="00E93734" w:rsidP="007B382E">
      <w:pPr>
        <w:pStyle w:val="NoSpacing"/>
        <w:ind w:left="990" w:firstLine="360"/>
        <w:rPr>
          <w:rFonts w:ascii="Arial" w:hAnsi="Arial" w:cs="Arial"/>
          <w:sz w:val="24"/>
          <w:szCs w:val="24"/>
          <w:highlight w:val="yellow"/>
        </w:rPr>
      </w:pPr>
    </w:p>
    <w:p w:rsidR="00E93734" w:rsidRPr="003E13EF" w:rsidRDefault="003E13EF" w:rsidP="007B382E">
      <w:pPr>
        <w:pStyle w:val="NoSpacing"/>
        <w:numPr>
          <w:ilvl w:val="0"/>
          <w:numId w:val="1"/>
        </w:numPr>
        <w:snapToGrid w:val="0"/>
        <w:ind w:left="990"/>
        <w:rPr>
          <w:rFonts w:ascii="Arial" w:eastAsia="Calibri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Lee Campus Audited Financial Statements for FY Ended June 30, 2017</w:t>
      </w:r>
    </w:p>
    <w:p w:rsidR="003E13EF" w:rsidRDefault="003E13EF" w:rsidP="007B382E">
      <w:pPr>
        <w:pStyle w:val="ListParagraph"/>
        <w:spacing w:after="0" w:line="240" w:lineRule="auto"/>
        <w:ind w:left="990"/>
        <w:rPr>
          <w:rFonts w:ascii="Arial" w:eastAsia="Calibri" w:hAnsi="Arial" w:cs="Arial"/>
          <w:bCs/>
          <w:sz w:val="24"/>
          <w:szCs w:val="24"/>
          <w:u w:val="single"/>
        </w:rPr>
      </w:pPr>
    </w:p>
    <w:p w:rsidR="003E13EF" w:rsidRPr="00E85A77" w:rsidRDefault="003E13EF" w:rsidP="007B382E">
      <w:pPr>
        <w:pStyle w:val="NoSpacing"/>
        <w:numPr>
          <w:ilvl w:val="0"/>
          <w:numId w:val="1"/>
        </w:numPr>
        <w:snapToGrid w:val="0"/>
        <w:ind w:left="990" w:right="-90"/>
        <w:rPr>
          <w:rFonts w:ascii="Arial" w:eastAsia="Calibri" w:hAnsi="Arial" w:cs="Arial"/>
          <w:bCs/>
          <w:sz w:val="24"/>
          <w:szCs w:val="24"/>
          <w:u w:val="single"/>
        </w:rPr>
      </w:pPr>
      <w:r w:rsidRPr="00E85A77">
        <w:rPr>
          <w:rFonts w:ascii="Arial" w:hAnsi="Arial" w:cs="Arial"/>
          <w:sz w:val="24"/>
          <w:szCs w:val="24"/>
        </w:rPr>
        <w:t>Charlotte Campus Audited Financial Statements for FY Ended June 30, 2017</w:t>
      </w:r>
    </w:p>
    <w:p w:rsidR="00BD5317" w:rsidRPr="00BD304C" w:rsidRDefault="00BD5317" w:rsidP="00BD5317">
      <w:pPr>
        <w:pStyle w:val="ListParagraph"/>
        <w:rPr>
          <w:rFonts w:ascii="Arial" w:eastAsia="Calibri" w:hAnsi="Arial" w:cs="Arial"/>
          <w:b/>
          <w:bCs/>
          <w:color w:val="FF0000"/>
          <w:sz w:val="24"/>
          <w:szCs w:val="24"/>
        </w:rPr>
      </w:pPr>
    </w:p>
    <w:p w:rsidR="00BD5317" w:rsidRDefault="00BD5317" w:rsidP="00BD5317">
      <w:pPr>
        <w:pStyle w:val="NoSpacing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Information Only</w:t>
      </w:r>
    </w:p>
    <w:p w:rsidR="00BD5317" w:rsidRDefault="00BD5317" w:rsidP="00BD5317">
      <w:pPr>
        <w:pStyle w:val="ListParagraph"/>
        <w:spacing w:after="0" w:line="240" w:lineRule="auto"/>
        <w:rPr>
          <w:rFonts w:ascii="Arial" w:eastAsia="Calibri" w:hAnsi="Arial" w:cs="Arial"/>
          <w:bCs/>
          <w:sz w:val="24"/>
          <w:szCs w:val="24"/>
          <w:u w:val="single"/>
        </w:rPr>
      </w:pPr>
    </w:p>
    <w:p w:rsidR="00BD5317" w:rsidRPr="00E93734" w:rsidRDefault="00BD5317" w:rsidP="007B382E">
      <w:pPr>
        <w:pStyle w:val="NoSpacing"/>
        <w:numPr>
          <w:ilvl w:val="0"/>
          <w:numId w:val="1"/>
        </w:numPr>
        <w:snapToGrid w:val="0"/>
        <w:ind w:left="990" w:right="-90"/>
        <w:rPr>
          <w:rFonts w:ascii="Arial" w:eastAsia="Calibri" w:hAnsi="Arial" w:cs="Arial"/>
          <w:bCs/>
          <w:sz w:val="24"/>
          <w:szCs w:val="24"/>
          <w:u w:val="single"/>
        </w:rPr>
      </w:pPr>
      <w:r>
        <w:rPr>
          <w:rFonts w:ascii="Arial" w:eastAsia="Calibri" w:hAnsi="Arial" w:cs="Arial"/>
          <w:bCs/>
          <w:sz w:val="24"/>
          <w:szCs w:val="24"/>
        </w:rPr>
        <w:t>Collegiate High Schools Monthly Financial Report</w:t>
      </w:r>
    </w:p>
    <w:p w:rsidR="00BF497D" w:rsidRPr="00E93734" w:rsidRDefault="00BF497D" w:rsidP="007B382E">
      <w:pPr>
        <w:pStyle w:val="NoSpacing"/>
        <w:rPr>
          <w:rFonts w:ascii="Arial" w:hAnsi="Arial" w:cs="Arial"/>
          <w:b/>
          <w:sz w:val="24"/>
          <w:szCs w:val="24"/>
        </w:rPr>
      </w:pPr>
    </w:p>
    <w:p w:rsidR="00AF1C88" w:rsidRPr="00E93734" w:rsidRDefault="00AF1C88" w:rsidP="007B382E">
      <w:pPr>
        <w:pStyle w:val="NoSpacing"/>
        <w:snapToGrid w:val="0"/>
        <w:ind w:left="1170"/>
        <w:rPr>
          <w:rFonts w:ascii="Arial" w:eastAsia="Calibri" w:hAnsi="Arial" w:cs="Arial"/>
          <w:bCs/>
          <w:sz w:val="24"/>
          <w:szCs w:val="24"/>
          <w:u w:val="single"/>
        </w:rPr>
      </w:pPr>
    </w:p>
    <w:p w:rsidR="00D85790" w:rsidRPr="00E93734" w:rsidRDefault="00D85790" w:rsidP="007B3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>President’s Comments</w:t>
      </w:r>
    </w:p>
    <w:p w:rsidR="00D85790" w:rsidRPr="00E93734" w:rsidRDefault="00D85790" w:rsidP="007B382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85790" w:rsidRPr="00E93734" w:rsidRDefault="00D85790" w:rsidP="007B382E">
      <w:pPr>
        <w:pStyle w:val="NoSpacing"/>
        <w:rPr>
          <w:rFonts w:ascii="Arial" w:hAnsi="Arial" w:cs="Arial"/>
          <w:b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>Board Members’ Comments</w:t>
      </w:r>
    </w:p>
    <w:p w:rsidR="00D85790" w:rsidRPr="00E93734" w:rsidRDefault="00D85790" w:rsidP="007B382E">
      <w:pPr>
        <w:pStyle w:val="NoSpacing"/>
        <w:rPr>
          <w:rFonts w:ascii="Arial" w:hAnsi="Arial" w:cs="Arial"/>
          <w:sz w:val="24"/>
          <w:szCs w:val="24"/>
        </w:rPr>
      </w:pPr>
    </w:p>
    <w:p w:rsidR="00D85790" w:rsidRPr="00E93734" w:rsidRDefault="00D85790" w:rsidP="007B382E">
      <w:pPr>
        <w:pStyle w:val="NoSpacing"/>
        <w:rPr>
          <w:rFonts w:ascii="Arial" w:hAnsi="Arial" w:cs="Arial"/>
          <w:b/>
          <w:color w:val="000000"/>
          <w:sz w:val="24"/>
          <w:szCs w:val="24"/>
        </w:rPr>
      </w:pPr>
      <w:r w:rsidRPr="00E93734">
        <w:rPr>
          <w:rFonts w:ascii="Arial" w:hAnsi="Arial" w:cs="Arial"/>
          <w:b/>
          <w:sz w:val="24"/>
          <w:szCs w:val="24"/>
        </w:rPr>
        <w:t>Adjournment</w:t>
      </w:r>
    </w:p>
    <w:sectPr w:rsidR="00D85790" w:rsidRPr="00E93734" w:rsidSect="00251420">
      <w:pgSz w:w="12240" w:h="15840" w:code="1"/>
      <w:pgMar w:top="547" w:right="1440" w:bottom="72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240" w:rsidRDefault="006E6240" w:rsidP="00CB0F4E">
      <w:pPr>
        <w:spacing w:after="0" w:line="240" w:lineRule="auto"/>
      </w:pPr>
      <w:r>
        <w:separator/>
      </w:r>
    </w:p>
  </w:endnote>
  <w:endnote w:type="continuationSeparator" w:id="0">
    <w:p w:rsidR="006E6240" w:rsidRDefault="006E6240" w:rsidP="00CB0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240" w:rsidRDefault="006E6240" w:rsidP="00CB0F4E">
      <w:pPr>
        <w:spacing w:after="0" w:line="240" w:lineRule="auto"/>
      </w:pPr>
      <w:r>
        <w:separator/>
      </w:r>
    </w:p>
  </w:footnote>
  <w:footnote w:type="continuationSeparator" w:id="0">
    <w:p w:rsidR="006E6240" w:rsidRDefault="006E6240" w:rsidP="00CB0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736A4"/>
    <w:multiLevelType w:val="hybridMultilevel"/>
    <w:tmpl w:val="E32C983E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C71507B"/>
    <w:multiLevelType w:val="hybridMultilevel"/>
    <w:tmpl w:val="0D087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74298"/>
    <w:multiLevelType w:val="hybridMultilevel"/>
    <w:tmpl w:val="0D087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B0DE2"/>
    <w:multiLevelType w:val="hybridMultilevel"/>
    <w:tmpl w:val="0D087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8D02D9"/>
    <w:multiLevelType w:val="hybridMultilevel"/>
    <w:tmpl w:val="A51E179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240"/>
    <w:rsid w:val="00007DA4"/>
    <w:rsid w:val="00013771"/>
    <w:rsid w:val="000141B1"/>
    <w:rsid w:val="000148C9"/>
    <w:rsid w:val="00015BD5"/>
    <w:rsid w:val="00015C8C"/>
    <w:rsid w:val="00016688"/>
    <w:rsid w:val="00016920"/>
    <w:rsid w:val="00017DFC"/>
    <w:rsid w:val="00020FC8"/>
    <w:rsid w:val="00023338"/>
    <w:rsid w:val="000236F5"/>
    <w:rsid w:val="0002469D"/>
    <w:rsid w:val="00024B96"/>
    <w:rsid w:val="000264AD"/>
    <w:rsid w:val="00030E57"/>
    <w:rsid w:val="000313E0"/>
    <w:rsid w:val="000316F0"/>
    <w:rsid w:val="00031FA0"/>
    <w:rsid w:val="00032643"/>
    <w:rsid w:val="000359A2"/>
    <w:rsid w:val="00035BB0"/>
    <w:rsid w:val="00041964"/>
    <w:rsid w:val="00043C9C"/>
    <w:rsid w:val="0004436E"/>
    <w:rsid w:val="00044BA9"/>
    <w:rsid w:val="00044F57"/>
    <w:rsid w:val="00045891"/>
    <w:rsid w:val="00046782"/>
    <w:rsid w:val="00050E97"/>
    <w:rsid w:val="0005308D"/>
    <w:rsid w:val="000577EE"/>
    <w:rsid w:val="000602BD"/>
    <w:rsid w:val="000611F1"/>
    <w:rsid w:val="00062ACF"/>
    <w:rsid w:val="00071FAD"/>
    <w:rsid w:val="0007201C"/>
    <w:rsid w:val="00073C9D"/>
    <w:rsid w:val="000742AE"/>
    <w:rsid w:val="0007466C"/>
    <w:rsid w:val="0007656C"/>
    <w:rsid w:val="00077FFB"/>
    <w:rsid w:val="00081A26"/>
    <w:rsid w:val="00083446"/>
    <w:rsid w:val="000840E2"/>
    <w:rsid w:val="00084DCF"/>
    <w:rsid w:val="00085C64"/>
    <w:rsid w:val="0008676D"/>
    <w:rsid w:val="00086A39"/>
    <w:rsid w:val="00086C5E"/>
    <w:rsid w:val="000907C4"/>
    <w:rsid w:val="00091554"/>
    <w:rsid w:val="00091562"/>
    <w:rsid w:val="00091E1D"/>
    <w:rsid w:val="00092065"/>
    <w:rsid w:val="000942B1"/>
    <w:rsid w:val="00095C75"/>
    <w:rsid w:val="000966C5"/>
    <w:rsid w:val="000A1699"/>
    <w:rsid w:val="000A1FC0"/>
    <w:rsid w:val="000A2E84"/>
    <w:rsid w:val="000B0C32"/>
    <w:rsid w:val="000B7762"/>
    <w:rsid w:val="000C2F56"/>
    <w:rsid w:val="000D2B86"/>
    <w:rsid w:val="000D37CA"/>
    <w:rsid w:val="000D3983"/>
    <w:rsid w:val="000D403B"/>
    <w:rsid w:val="000D420E"/>
    <w:rsid w:val="000D4434"/>
    <w:rsid w:val="000D5040"/>
    <w:rsid w:val="000D6224"/>
    <w:rsid w:val="000D717E"/>
    <w:rsid w:val="000D7182"/>
    <w:rsid w:val="000E1C0B"/>
    <w:rsid w:val="000E4E38"/>
    <w:rsid w:val="000E6FB2"/>
    <w:rsid w:val="000E744D"/>
    <w:rsid w:val="000E769A"/>
    <w:rsid w:val="000F0B52"/>
    <w:rsid w:val="000F1F96"/>
    <w:rsid w:val="000F2720"/>
    <w:rsid w:val="000F3BA9"/>
    <w:rsid w:val="00103078"/>
    <w:rsid w:val="001052E9"/>
    <w:rsid w:val="00105807"/>
    <w:rsid w:val="0010715C"/>
    <w:rsid w:val="00107E59"/>
    <w:rsid w:val="00111EA9"/>
    <w:rsid w:val="00113569"/>
    <w:rsid w:val="00114CD7"/>
    <w:rsid w:val="00114D79"/>
    <w:rsid w:val="0011532B"/>
    <w:rsid w:val="0012254E"/>
    <w:rsid w:val="00124970"/>
    <w:rsid w:val="00126419"/>
    <w:rsid w:val="001303DF"/>
    <w:rsid w:val="00133393"/>
    <w:rsid w:val="00133676"/>
    <w:rsid w:val="0013462E"/>
    <w:rsid w:val="00136D48"/>
    <w:rsid w:val="00137664"/>
    <w:rsid w:val="00141E51"/>
    <w:rsid w:val="00143CEF"/>
    <w:rsid w:val="001461F5"/>
    <w:rsid w:val="00147065"/>
    <w:rsid w:val="00154FC2"/>
    <w:rsid w:val="00155259"/>
    <w:rsid w:val="00155658"/>
    <w:rsid w:val="00155DFE"/>
    <w:rsid w:val="00156E61"/>
    <w:rsid w:val="00157DD3"/>
    <w:rsid w:val="0016387B"/>
    <w:rsid w:val="00163952"/>
    <w:rsid w:val="00163FB8"/>
    <w:rsid w:val="00171CDF"/>
    <w:rsid w:val="00174743"/>
    <w:rsid w:val="001747C5"/>
    <w:rsid w:val="00176A36"/>
    <w:rsid w:val="00176A37"/>
    <w:rsid w:val="00177002"/>
    <w:rsid w:val="001807FE"/>
    <w:rsid w:val="00180E89"/>
    <w:rsid w:val="00181446"/>
    <w:rsid w:val="001818A3"/>
    <w:rsid w:val="001831A5"/>
    <w:rsid w:val="0018522F"/>
    <w:rsid w:val="00185416"/>
    <w:rsid w:val="001858F6"/>
    <w:rsid w:val="001904F9"/>
    <w:rsid w:val="0019138A"/>
    <w:rsid w:val="00193269"/>
    <w:rsid w:val="00193CB0"/>
    <w:rsid w:val="001A1D0A"/>
    <w:rsid w:val="001A20FE"/>
    <w:rsid w:val="001A5EC3"/>
    <w:rsid w:val="001A6084"/>
    <w:rsid w:val="001A67EC"/>
    <w:rsid w:val="001A709F"/>
    <w:rsid w:val="001A757A"/>
    <w:rsid w:val="001B1913"/>
    <w:rsid w:val="001B499C"/>
    <w:rsid w:val="001B5B63"/>
    <w:rsid w:val="001B697E"/>
    <w:rsid w:val="001B7512"/>
    <w:rsid w:val="001C35CE"/>
    <w:rsid w:val="001C360C"/>
    <w:rsid w:val="001C6CC8"/>
    <w:rsid w:val="001C7289"/>
    <w:rsid w:val="001C7732"/>
    <w:rsid w:val="001D12A6"/>
    <w:rsid w:val="001D14C9"/>
    <w:rsid w:val="001D3864"/>
    <w:rsid w:val="001D52E1"/>
    <w:rsid w:val="001D579E"/>
    <w:rsid w:val="001D591E"/>
    <w:rsid w:val="001E3BD4"/>
    <w:rsid w:val="001E54DA"/>
    <w:rsid w:val="001E5BBB"/>
    <w:rsid w:val="001E75DC"/>
    <w:rsid w:val="001F1832"/>
    <w:rsid w:val="001F3208"/>
    <w:rsid w:val="001F3C46"/>
    <w:rsid w:val="001F4143"/>
    <w:rsid w:val="001F4441"/>
    <w:rsid w:val="001F49E3"/>
    <w:rsid w:val="001F5C3F"/>
    <w:rsid w:val="001F5F7F"/>
    <w:rsid w:val="00200B2C"/>
    <w:rsid w:val="002053EC"/>
    <w:rsid w:val="00205E10"/>
    <w:rsid w:val="0020750C"/>
    <w:rsid w:val="00207BB7"/>
    <w:rsid w:val="002117BF"/>
    <w:rsid w:val="00222FFE"/>
    <w:rsid w:val="0022641F"/>
    <w:rsid w:val="00226420"/>
    <w:rsid w:val="0023168A"/>
    <w:rsid w:val="002321BF"/>
    <w:rsid w:val="00234964"/>
    <w:rsid w:val="00235BC9"/>
    <w:rsid w:val="002446CA"/>
    <w:rsid w:val="00244B19"/>
    <w:rsid w:val="0024786B"/>
    <w:rsid w:val="00251420"/>
    <w:rsid w:val="00253485"/>
    <w:rsid w:val="002565AB"/>
    <w:rsid w:val="00257E46"/>
    <w:rsid w:val="00260789"/>
    <w:rsid w:val="002662BF"/>
    <w:rsid w:val="0027086F"/>
    <w:rsid w:val="00271C6E"/>
    <w:rsid w:val="0027398A"/>
    <w:rsid w:val="00273FE9"/>
    <w:rsid w:val="00276771"/>
    <w:rsid w:val="00281622"/>
    <w:rsid w:val="00281E8A"/>
    <w:rsid w:val="00282A24"/>
    <w:rsid w:val="002851E1"/>
    <w:rsid w:val="002854FD"/>
    <w:rsid w:val="00285774"/>
    <w:rsid w:val="002862D6"/>
    <w:rsid w:val="00287129"/>
    <w:rsid w:val="0029337A"/>
    <w:rsid w:val="002A01CA"/>
    <w:rsid w:val="002A242B"/>
    <w:rsid w:val="002A3B0B"/>
    <w:rsid w:val="002A4205"/>
    <w:rsid w:val="002A70D7"/>
    <w:rsid w:val="002B2132"/>
    <w:rsid w:val="002B2939"/>
    <w:rsid w:val="002B5EA0"/>
    <w:rsid w:val="002C2771"/>
    <w:rsid w:val="002C45C7"/>
    <w:rsid w:val="002D09B6"/>
    <w:rsid w:val="002D296B"/>
    <w:rsid w:val="002D6711"/>
    <w:rsid w:val="002D721B"/>
    <w:rsid w:val="002E0D1D"/>
    <w:rsid w:val="002E6C27"/>
    <w:rsid w:val="002F3825"/>
    <w:rsid w:val="002F3D8D"/>
    <w:rsid w:val="002F5EFD"/>
    <w:rsid w:val="002F61D4"/>
    <w:rsid w:val="002F6263"/>
    <w:rsid w:val="002F7132"/>
    <w:rsid w:val="003011AC"/>
    <w:rsid w:val="00303A2D"/>
    <w:rsid w:val="00303CE6"/>
    <w:rsid w:val="00306959"/>
    <w:rsid w:val="00307358"/>
    <w:rsid w:val="0031025B"/>
    <w:rsid w:val="00310A80"/>
    <w:rsid w:val="00310BF3"/>
    <w:rsid w:val="003110BF"/>
    <w:rsid w:val="00311184"/>
    <w:rsid w:val="003114C2"/>
    <w:rsid w:val="00312864"/>
    <w:rsid w:val="0031429B"/>
    <w:rsid w:val="00315939"/>
    <w:rsid w:val="00316A3E"/>
    <w:rsid w:val="00316ED7"/>
    <w:rsid w:val="003231E5"/>
    <w:rsid w:val="00324C12"/>
    <w:rsid w:val="0032562F"/>
    <w:rsid w:val="00327C64"/>
    <w:rsid w:val="00330B1F"/>
    <w:rsid w:val="00332052"/>
    <w:rsid w:val="00337E1A"/>
    <w:rsid w:val="0034101F"/>
    <w:rsid w:val="003413EC"/>
    <w:rsid w:val="00341FDE"/>
    <w:rsid w:val="00345FE3"/>
    <w:rsid w:val="003510AB"/>
    <w:rsid w:val="00353364"/>
    <w:rsid w:val="003547E9"/>
    <w:rsid w:val="003550F5"/>
    <w:rsid w:val="0035514A"/>
    <w:rsid w:val="0035596B"/>
    <w:rsid w:val="00360EC1"/>
    <w:rsid w:val="00361530"/>
    <w:rsid w:val="00362217"/>
    <w:rsid w:val="0036430B"/>
    <w:rsid w:val="0036512B"/>
    <w:rsid w:val="00365CA2"/>
    <w:rsid w:val="00367072"/>
    <w:rsid w:val="00371619"/>
    <w:rsid w:val="00373985"/>
    <w:rsid w:val="0037436E"/>
    <w:rsid w:val="00374A9B"/>
    <w:rsid w:val="00377E06"/>
    <w:rsid w:val="003867CD"/>
    <w:rsid w:val="003966D9"/>
    <w:rsid w:val="00396FF6"/>
    <w:rsid w:val="003A1799"/>
    <w:rsid w:val="003A1E55"/>
    <w:rsid w:val="003A2337"/>
    <w:rsid w:val="003A2E15"/>
    <w:rsid w:val="003A4BB2"/>
    <w:rsid w:val="003A5482"/>
    <w:rsid w:val="003B02C1"/>
    <w:rsid w:val="003B45E2"/>
    <w:rsid w:val="003B50C5"/>
    <w:rsid w:val="003B6540"/>
    <w:rsid w:val="003C0023"/>
    <w:rsid w:val="003C03D9"/>
    <w:rsid w:val="003C03E4"/>
    <w:rsid w:val="003C0504"/>
    <w:rsid w:val="003C276D"/>
    <w:rsid w:val="003C3C06"/>
    <w:rsid w:val="003C3F25"/>
    <w:rsid w:val="003C669B"/>
    <w:rsid w:val="003C6BBC"/>
    <w:rsid w:val="003D0A34"/>
    <w:rsid w:val="003D42BF"/>
    <w:rsid w:val="003D6352"/>
    <w:rsid w:val="003E0F41"/>
    <w:rsid w:val="003E13EF"/>
    <w:rsid w:val="003E665D"/>
    <w:rsid w:val="003E6B0B"/>
    <w:rsid w:val="003F2ED8"/>
    <w:rsid w:val="003F3336"/>
    <w:rsid w:val="003F7056"/>
    <w:rsid w:val="003F73DF"/>
    <w:rsid w:val="003F7F87"/>
    <w:rsid w:val="004065F6"/>
    <w:rsid w:val="0040723C"/>
    <w:rsid w:val="00410A0D"/>
    <w:rsid w:val="00411A0A"/>
    <w:rsid w:val="00411ACB"/>
    <w:rsid w:val="00414DE4"/>
    <w:rsid w:val="004203C8"/>
    <w:rsid w:val="004264A3"/>
    <w:rsid w:val="00430328"/>
    <w:rsid w:val="00430E17"/>
    <w:rsid w:val="0043736D"/>
    <w:rsid w:val="0044039D"/>
    <w:rsid w:val="00443C6E"/>
    <w:rsid w:val="0045011B"/>
    <w:rsid w:val="0045268C"/>
    <w:rsid w:val="0045610B"/>
    <w:rsid w:val="00456B67"/>
    <w:rsid w:val="004571F1"/>
    <w:rsid w:val="00460E31"/>
    <w:rsid w:val="004646AC"/>
    <w:rsid w:val="00466E6A"/>
    <w:rsid w:val="00470052"/>
    <w:rsid w:val="004704BC"/>
    <w:rsid w:val="00473258"/>
    <w:rsid w:val="00475C37"/>
    <w:rsid w:val="00477B40"/>
    <w:rsid w:val="00480963"/>
    <w:rsid w:val="00481BF4"/>
    <w:rsid w:val="00485081"/>
    <w:rsid w:val="00485B72"/>
    <w:rsid w:val="00486C37"/>
    <w:rsid w:val="004918D1"/>
    <w:rsid w:val="00491B83"/>
    <w:rsid w:val="00492CAC"/>
    <w:rsid w:val="0049387C"/>
    <w:rsid w:val="004A0AAF"/>
    <w:rsid w:val="004A1758"/>
    <w:rsid w:val="004A1F44"/>
    <w:rsid w:val="004A2835"/>
    <w:rsid w:val="004A586F"/>
    <w:rsid w:val="004B0C63"/>
    <w:rsid w:val="004B45D2"/>
    <w:rsid w:val="004B484F"/>
    <w:rsid w:val="004C0AE7"/>
    <w:rsid w:val="004C1F0D"/>
    <w:rsid w:val="004C35A2"/>
    <w:rsid w:val="004C7F97"/>
    <w:rsid w:val="004D5651"/>
    <w:rsid w:val="004D5C7D"/>
    <w:rsid w:val="004E0AB7"/>
    <w:rsid w:val="004E15CA"/>
    <w:rsid w:val="004E20E6"/>
    <w:rsid w:val="004E599A"/>
    <w:rsid w:val="004E6FE0"/>
    <w:rsid w:val="004E76AE"/>
    <w:rsid w:val="004F073A"/>
    <w:rsid w:val="004F281E"/>
    <w:rsid w:val="004F289B"/>
    <w:rsid w:val="004F2E5A"/>
    <w:rsid w:val="004F4EA8"/>
    <w:rsid w:val="004F4FFC"/>
    <w:rsid w:val="0050036A"/>
    <w:rsid w:val="00500831"/>
    <w:rsid w:val="00501807"/>
    <w:rsid w:val="00504C79"/>
    <w:rsid w:val="00504DE8"/>
    <w:rsid w:val="005102EB"/>
    <w:rsid w:val="00510C0F"/>
    <w:rsid w:val="0051234C"/>
    <w:rsid w:val="00516E1D"/>
    <w:rsid w:val="0051778C"/>
    <w:rsid w:val="00521C75"/>
    <w:rsid w:val="00532C56"/>
    <w:rsid w:val="00533170"/>
    <w:rsid w:val="0054023C"/>
    <w:rsid w:val="00543232"/>
    <w:rsid w:val="00544244"/>
    <w:rsid w:val="00544A6A"/>
    <w:rsid w:val="00544D93"/>
    <w:rsid w:val="00545BC8"/>
    <w:rsid w:val="00545D38"/>
    <w:rsid w:val="00547414"/>
    <w:rsid w:val="005475B1"/>
    <w:rsid w:val="00547966"/>
    <w:rsid w:val="0055029C"/>
    <w:rsid w:val="005527C2"/>
    <w:rsid w:val="00553EC9"/>
    <w:rsid w:val="00553F2C"/>
    <w:rsid w:val="00556CE3"/>
    <w:rsid w:val="00556D7A"/>
    <w:rsid w:val="005616F1"/>
    <w:rsid w:val="00561C4B"/>
    <w:rsid w:val="005631C6"/>
    <w:rsid w:val="00570E76"/>
    <w:rsid w:val="00571330"/>
    <w:rsid w:val="00575269"/>
    <w:rsid w:val="00576214"/>
    <w:rsid w:val="00577759"/>
    <w:rsid w:val="005913FE"/>
    <w:rsid w:val="00593185"/>
    <w:rsid w:val="005944D3"/>
    <w:rsid w:val="005948F0"/>
    <w:rsid w:val="005955B7"/>
    <w:rsid w:val="005A0527"/>
    <w:rsid w:val="005A5296"/>
    <w:rsid w:val="005A78B0"/>
    <w:rsid w:val="005B23ED"/>
    <w:rsid w:val="005B7182"/>
    <w:rsid w:val="005C1BAA"/>
    <w:rsid w:val="005C3CEA"/>
    <w:rsid w:val="005C4103"/>
    <w:rsid w:val="005C73C3"/>
    <w:rsid w:val="005C7797"/>
    <w:rsid w:val="005D3A7C"/>
    <w:rsid w:val="005D45B9"/>
    <w:rsid w:val="005D5202"/>
    <w:rsid w:val="005E0480"/>
    <w:rsid w:val="005E07EB"/>
    <w:rsid w:val="005E1C47"/>
    <w:rsid w:val="005E3820"/>
    <w:rsid w:val="005E5964"/>
    <w:rsid w:val="005F05E9"/>
    <w:rsid w:val="005F368D"/>
    <w:rsid w:val="005F50B2"/>
    <w:rsid w:val="00601A74"/>
    <w:rsid w:val="006023C0"/>
    <w:rsid w:val="00602A2E"/>
    <w:rsid w:val="00603BA0"/>
    <w:rsid w:val="00604E45"/>
    <w:rsid w:val="00606822"/>
    <w:rsid w:val="0061147B"/>
    <w:rsid w:val="00611481"/>
    <w:rsid w:val="00611F31"/>
    <w:rsid w:val="00613F00"/>
    <w:rsid w:val="00614003"/>
    <w:rsid w:val="0061433C"/>
    <w:rsid w:val="00614D3B"/>
    <w:rsid w:val="00620CE6"/>
    <w:rsid w:val="00620D0D"/>
    <w:rsid w:val="00622AA5"/>
    <w:rsid w:val="006236D4"/>
    <w:rsid w:val="00624A32"/>
    <w:rsid w:val="0062606D"/>
    <w:rsid w:val="00626080"/>
    <w:rsid w:val="006301FD"/>
    <w:rsid w:val="0063084A"/>
    <w:rsid w:val="0063103A"/>
    <w:rsid w:val="006327F5"/>
    <w:rsid w:val="006352DE"/>
    <w:rsid w:val="00635B3E"/>
    <w:rsid w:val="0063621E"/>
    <w:rsid w:val="00642643"/>
    <w:rsid w:val="00644B03"/>
    <w:rsid w:val="00644B65"/>
    <w:rsid w:val="006467DD"/>
    <w:rsid w:val="006523D0"/>
    <w:rsid w:val="00653D8D"/>
    <w:rsid w:val="00654659"/>
    <w:rsid w:val="00654C40"/>
    <w:rsid w:val="00670849"/>
    <w:rsid w:val="00670CDF"/>
    <w:rsid w:val="006720F7"/>
    <w:rsid w:val="00672CDD"/>
    <w:rsid w:val="00673777"/>
    <w:rsid w:val="0067535A"/>
    <w:rsid w:val="00675839"/>
    <w:rsid w:val="00677152"/>
    <w:rsid w:val="0068047F"/>
    <w:rsid w:val="006839C0"/>
    <w:rsid w:val="00683D9B"/>
    <w:rsid w:val="00690116"/>
    <w:rsid w:val="006901CC"/>
    <w:rsid w:val="006908BF"/>
    <w:rsid w:val="00691A0F"/>
    <w:rsid w:val="00692284"/>
    <w:rsid w:val="00693207"/>
    <w:rsid w:val="006959A5"/>
    <w:rsid w:val="0069744E"/>
    <w:rsid w:val="006A11D4"/>
    <w:rsid w:val="006A455E"/>
    <w:rsid w:val="006A6A2D"/>
    <w:rsid w:val="006B0CF6"/>
    <w:rsid w:val="006B2E87"/>
    <w:rsid w:val="006B32F4"/>
    <w:rsid w:val="006B3D76"/>
    <w:rsid w:val="006B7061"/>
    <w:rsid w:val="006C0988"/>
    <w:rsid w:val="006C1451"/>
    <w:rsid w:val="006C2A39"/>
    <w:rsid w:val="006C43F5"/>
    <w:rsid w:val="006C72DF"/>
    <w:rsid w:val="006C74B7"/>
    <w:rsid w:val="006D2EAB"/>
    <w:rsid w:val="006D4F7C"/>
    <w:rsid w:val="006D6FA0"/>
    <w:rsid w:val="006E0134"/>
    <w:rsid w:val="006E32D6"/>
    <w:rsid w:val="006E3343"/>
    <w:rsid w:val="006E35F1"/>
    <w:rsid w:val="006E4777"/>
    <w:rsid w:val="006E6240"/>
    <w:rsid w:val="006F12D1"/>
    <w:rsid w:val="006F1DA2"/>
    <w:rsid w:val="006F2CCB"/>
    <w:rsid w:val="006F4D87"/>
    <w:rsid w:val="006F6F21"/>
    <w:rsid w:val="006F7F12"/>
    <w:rsid w:val="0070695B"/>
    <w:rsid w:val="00706C95"/>
    <w:rsid w:val="00711A81"/>
    <w:rsid w:val="007129B3"/>
    <w:rsid w:val="007138FC"/>
    <w:rsid w:val="00714FFC"/>
    <w:rsid w:val="00715442"/>
    <w:rsid w:val="007231ED"/>
    <w:rsid w:val="00723C05"/>
    <w:rsid w:val="007279E5"/>
    <w:rsid w:val="00727D52"/>
    <w:rsid w:val="007328AA"/>
    <w:rsid w:val="007360C8"/>
    <w:rsid w:val="00741490"/>
    <w:rsid w:val="0074162B"/>
    <w:rsid w:val="007434DD"/>
    <w:rsid w:val="007441C5"/>
    <w:rsid w:val="007451B3"/>
    <w:rsid w:val="007531C7"/>
    <w:rsid w:val="0075335C"/>
    <w:rsid w:val="00753DFE"/>
    <w:rsid w:val="00755507"/>
    <w:rsid w:val="0075605A"/>
    <w:rsid w:val="0075640D"/>
    <w:rsid w:val="00760152"/>
    <w:rsid w:val="00760209"/>
    <w:rsid w:val="00760571"/>
    <w:rsid w:val="00760CC2"/>
    <w:rsid w:val="00760F68"/>
    <w:rsid w:val="007623B7"/>
    <w:rsid w:val="00762DF7"/>
    <w:rsid w:val="00765D14"/>
    <w:rsid w:val="00766A55"/>
    <w:rsid w:val="0077009C"/>
    <w:rsid w:val="0077051B"/>
    <w:rsid w:val="00770860"/>
    <w:rsid w:val="00774AC6"/>
    <w:rsid w:val="00774B59"/>
    <w:rsid w:val="00775034"/>
    <w:rsid w:val="007763A2"/>
    <w:rsid w:val="007763E7"/>
    <w:rsid w:val="00776D77"/>
    <w:rsid w:val="007775EB"/>
    <w:rsid w:val="0078230C"/>
    <w:rsid w:val="007836C2"/>
    <w:rsid w:val="00790279"/>
    <w:rsid w:val="00795065"/>
    <w:rsid w:val="007966F4"/>
    <w:rsid w:val="007970D1"/>
    <w:rsid w:val="007A02E1"/>
    <w:rsid w:val="007A1E1E"/>
    <w:rsid w:val="007B030C"/>
    <w:rsid w:val="007B0715"/>
    <w:rsid w:val="007B19D9"/>
    <w:rsid w:val="007B233F"/>
    <w:rsid w:val="007B260E"/>
    <w:rsid w:val="007B382E"/>
    <w:rsid w:val="007B40E2"/>
    <w:rsid w:val="007B45EA"/>
    <w:rsid w:val="007B489B"/>
    <w:rsid w:val="007B7BD0"/>
    <w:rsid w:val="007B7C9F"/>
    <w:rsid w:val="007C0128"/>
    <w:rsid w:val="007C3DCE"/>
    <w:rsid w:val="007D0795"/>
    <w:rsid w:val="007D0AB1"/>
    <w:rsid w:val="007D384A"/>
    <w:rsid w:val="007D3A68"/>
    <w:rsid w:val="007D5133"/>
    <w:rsid w:val="007D5FD4"/>
    <w:rsid w:val="007E13BE"/>
    <w:rsid w:val="007E2C15"/>
    <w:rsid w:val="007E5405"/>
    <w:rsid w:val="007F0A53"/>
    <w:rsid w:val="007F0C4C"/>
    <w:rsid w:val="007F2801"/>
    <w:rsid w:val="007F31CA"/>
    <w:rsid w:val="007F5D76"/>
    <w:rsid w:val="007F5F3C"/>
    <w:rsid w:val="007F6E66"/>
    <w:rsid w:val="00800B01"/>
    <w:rsid w:val="008035EB"/>
    <w:rsid w:val="0081114C"/>
    <w:rsid w:val="00811C81"/>
    <w:rsid w:val="00812059"/>
    <w:rsid w:val="00812FCD"/>
    <w:rsid w:val="008145F6"/>
    <w:rsid w:val="008147BA"/>
    <w:rsid w:val="008148CF"/>
    <w:rsid w:val="0081784B"/>
    <w:rsid w:val="00820A90"/>
    <w:rsid w:val="00821387"/>
    <w:rsid w:val="00821AA4"/>
    <w:rsid w:val="00822424"/>
    <w:rsid w:val="0082287A"/>
    <w:rsid w:val="0082305A"/>
    <w:rsid w:val="00825473"/>
    <w:rsid w:val="008264AA"/>
    <w:rsid w:val="00830679"/>
    <w:rsid w:val="008306F8"/>
    <w:rsid w:val="00830D13"/>
    <w:rsid w:val="00831DB5"/>
    <w:rsid w:val="00832AB7"/>
    <w:rsid w:val="00834A0A"/>
    <w:rsid w:val="00834D39"/>
    <w:rsid w:val="00842465"/>
    <w:rsid w:val="008431D7"/>
    <w:rsid w:val="00844E30"/>
    <w:rsid w:val="008451A6"/>
    <w:rsid w:val="00845847"/>
    <w:rsid w:val="00845FAD"/>
    <w:rsid w:val="008468EE"/>
    <w:rsid w:val="00853F82"/>
    <w:rsid w:val="008547B5"/>
    <w:rsid w:val="0085596A"/>
    <w:rsid w:val="008618CA"/>
    <w:rsid w:val="00862DD6"/>
    <w:rsid w:val="00864DEB"/>
    <w:rsid w:val="008721A0"/>
    <w:rsid w:val="00872B05"/>
    <w:rsid w:val="00872B7C"/>
    <w:rsid w:val="00874678"/>
    <w:rsid w:val="0087687C"/>
    <w:rsid w:val="00881C26"/>
    <w:rsid w:val="00881C4A"/>
    <w:rsid w:val="00884DA7"/>
    <w:rsid w:val="008855F5"/>
    <w:rsid w:val="008858F3"/>
    <w:rsid w:val="00887DF5"/>
    <w:rsid w:val="008901FA"/>
    <w:rsid w:val="00891823"/>
    <w:rsid w:val="0089313C"/>
    <w:rsid w:val="008933FB"/>
    <w:rsid w:val="00894249"/>
    <w:rsid w:val="00896F98"/>
    <w:rsid w:val="008A2022"/>
    <w:rsid w:val="008A356F"/>
    <w:rsid w:val="008B009C"/>
    <w:rsid w:val="008B0142"/>
    <w:rsid w:val="008B0171"/>
    <w:rsid w:val="008B0C31"/>
    <w:rsid w:val="008B30B3"/>
    <w:rsid w:val="008B3A12"/>
    <w:rsid w:val="008B74B7"/>
    <w:rsid w:val="008C5746"/>
    <w:rsid w:val="008C6848"/>
    <w:rsid w:val="008C7DE8"/>
    <w:rsid w:val="008D5298"/>
    <w:rsid w:val="008D5C7D"/>
    <w:rsid w:val="008D69E7"/>
    <w:rsid w:val="008E37A8"/>
    <w:rsid w:val="008E37B8"/>
    <w:rsid w:val="008E45CB"/>
    <w:rsid w:val="008E5528"/>
    <w:rsid w:val="008E64A2"/>
    <w:rsid w:val="008E7D19"/>
    <w:rsid w:val="008F103A"/>
    <w:rsid w:val="008F3009"/>
    <w:rsid w:val="008F4334"/>
    <w:rsid w:val="008F56CB"/>
    <w:rsid w:val="00901A57"/>
    <w:rsid w:val="009024E4"/>
    <w:rsid w:val="00904749"/>
    <w:rsid w:val="009053B3"/>
    <w:rsid w:val="00907511"/>
    <w:rsid w:val="009103D3"/>
    <w:rsid w:val="0091279E"/>
    <w:rsid w:val="009135F6"/>
    <w:rsid w:val="009141B2"/>
    <w:rsid w:val="0091548F"/>
    <w:rsid w:val="00915507"/>
    <w:rsid w:val="00916313"/>
    <w:rsid w:val="00916F4B"/>
    <w:rsid w:val="009170F3"/>
    <w:rsid w:val="0091775D"/>
    <w:rsid w:val="00922FFC"/>
    <w:rsid w:val="009241A4"/>
    <w:rsid w:val="0092545B"/>
    <w:rsid w:val="0092597B"/>
    <w:rsid w:val="00925FA2"/>
    <w:rsid w:val="00926BB8"/>
    <w:rsid w:val="00941582"/>
    <w:rsid w:val="00942085"/>
    <w:rsid w:val="0094343E"/>
    <w:rsid w:val="009505FC"/>
    <w:rsid w:val="00952E0B"/>
    <w:rsid w:val="00954572"/>
    <w:rsid w:val="00955502"/>
    <w:rsid w:val="009616D0"/>
    <w:rsid w:val="00962257"/>
    <w:rsid w:val="009637E3"/>
    <w:rsid w:val="00964361"/>
    <w:rsid w:val="00966A10"/>
    <w:rsid w:val="00976921"/>
    <w:rsid w:val="00984057"/>
    <w:rsid w:val="009850B0"/>
    <w:rsid w:val="00985D44"/>
    <w:rsid w:val="00986F13"/>
    <w:rsid w:val="00991BB0"/>
    <w:rsid w:val="00992FFE"/>
    <w:rsid w:val="009935AE"/>
    <w:rsid w:val="00993C1F"/>
    <w:rsid w:val="0099401E"/>
    <w:rsid w:val="009948D7"/>
    <w:rsid w:val="009953F2"/>
    <w:rsid w:val="00997187"/>
    <w:rsid w:val="009A08C7"/>
    <w:rsid w:val="009A2500"/>
    <w:rsid w:val="009A5AE3"/>
    <w:rsid w:val="009A6190"/>
    <w:rsid w:val="009B092E"/>
    <w:rsid w:val="009B343A"/>
    <w:rsid w:val="009B3DB1"/>
    <w:rsid w:val="009C2DFC"/>
    <w:rsid w:val="009C475F"/>
    <w:rsid w:val="009C4A0A"/>
    <w:rsid w:val="009D074C"/>
    <w:rsid w:val="009D3ABE"/>
    <w:rsid w:val="009D7467"/>
    <w:rsid w:val="009E0BD9"/>
    <w:rsid w:val="009E2D36"/>
    <w:rsid w:val="009E36D3"/>
    <w:rsid w:val="009E3AB2"/>
    <w:rsid w:val="009E54A5"/>
    <w:rsid w:val="009E57F0"/>
    <w:rsid w:val="009E65FD"/>
    <w:rsid w:val="009E668B"/>
    <w:rsid w:val="009E7C9C"/>
    <w:rsid w:val="009F09FD"/>
    <w:rsid w:val="00A003A5"/>
    <w:rsid w:val="00A00E26"/>
    <w:rsid w:val="00A020B2"/>
    <w:rsid w:val="00A02FE6"/>
    <w:rsid w:val="00A043D5"/>
    <w:rsid w:val="00A06614"/>
    <w:rsid w:val="00A13B45"/>
    <w:rsid w:val="00A17EB7"/>
    <w:rsid w:val="00A22F62"/>
    <w:rsid w:val="00A22FB0"/>
    <w:rsid w:val="00A23BB4"/>
    <w:rsid w:val="00A2500F"/>
    <w:rsid w:val="00A2681D"/>
    <w:rsid w:val="00A278F8"/>
    <w:rsid w:val="00A27B18"/>
    <w:rsid w:val="00A30629"/>
    <w:rsid w:val="00A32F31"/>
    <w:rsid w:val="00A33E86"/>
    <w:rsid w:val="00A3571C"/>
    <w:rsid w:val="00A40A97"/>
    <w:rsid w:val="00A40D5E"/>
    <w:rsid w:val="00A46686"/>
    <w:rsid w:val="00A477EE"/>
    <w:rsid w:val="00A51DC6"/>
    <w:rsid w:val="00A53FE5"/>
    <w:rsid w:val="00A5441A"/>
    <w:rsid w:val="00A54EAB"/>
    <w:rsid w:val="00A64580"/>
    <w:rsid w:val="00A66119"/>
    <w:rsid w:val="00A66B9A"/>
    <w:rsid w:val="00A67AA5"/>
    <w:rsid w:val="00A702AB"/>
    <w:rsid w:val="00A71E00"/>
    <w:rsid w:val="00A734DE"/>
    <w:rsid w:val="00A75B69"/>
    <w:rsid w:val="00A76E76"/>
    <w:rsid w:val="00A772AF"/>
    <w:rsid w:val="00A801C1"/>
    <w:rsid w:val="00A84224"/>
    <w:rsid w:val="00A85839"/>
    <w:rsid w:val="00A90F35"/>
    <w:rsid w:val="00A97809"/>
    <w:rsid w:val="00AA22AD"/>
    <w:rsid w:val="00AA2818"/>
    <w:rsid w:val="00AA2CA8"/>
    <w:rsid w:val="00AA2EFC"/>
    <w:rsid w:val="00AA3427"/>
    <w:rsid w:val="00AA48BE"/>
    <w:rsid w:val="00AA4C7E"/>
    <w:rsid w:val="00AA6604"/>
    <w:rsid w:val="00AA6991"/>
    <w:rsid w:val="00AA790C"/>
    <w:rsid w:val="00AB0331"/>
    <w:rsid w:val="00AB55E4"/>
    <w:rsid w:val="00AB5A80"/>
    <w:rsid w:val="00AB6BA9"/>
    <w:rsid w:val="00AC143A"/>
    <w:rsid w:val="00AC3658"/>
    <w:rsid w:val="00AC3C67"/>
    <w:rsid w:val="00AC5E7A"/>
    <w:rsid w:val="00AC5F75"/>
    <w:rsid w:val="00AC64FC"/>
    <w:rsid w:val="00AD4010"/>
    <w:rsid w:val="00AD579F"/>
    <w:rsid w:val="00AD6981"/>
    <w:rsid w:val="00AD7702"/>
    <w:rsid w:val="00AE0185"/>
    <w:rsid w:val="00AE064D"/>
    <w:rsid w:val="00AE170D"/>
    <w:rsid w:val="00AE31E4"/>
    <w:rsid w:val="00AE43B0"/>
    <w:rsid w:val="00AF092A"/>
    <w:rsid w:val="00AF1C88"/>
    <w:rsid w:val="00AF2593"/>
    <w:rsid w:val="00AF261A"/>
    <w:rsid w:val="00AF4E07"/>
    <w:rsid w:val="00AF7106"/>
    <w:rsid w:val="00AF72D6"/>
    <w:rsid w:val="00B07DA3"/>
    <w:rsid w:val="00B100D2"/>
    <w:rsid w:val="00B11579"/>
    <w:rsid w:val="00B12B72"/>
    <w:rsid w:val="00B134E2"/>
    <w:rsid w:val="00B1406D"/>
    <w:rsid w:val="00B16455"/>
    <w:rsid w:val="00B17895"/>
    <w:rsid w:val="00B17FFB"/>
    <w:rsid w:val="00B20BB3"/>
    <w:rsid w:val="00B2311F"/>
    <w:rsid w:val="00B26045"/>
    <w:rsid w:val="00B263DE"/>
    <w:rsid w:val="00B27F1A"/>
    <w:rsid w:val="00B30858"/>
    <w:rsid w:val="00B31C62"/>
    <w:rsid w:val="00B320F2"/>
    <w:rsid w:val="00B322A8"/>
    <w:rsid w:val="00B3787F"/>
    <w:rsid w:val="00B4052B"/>
    <w:rsid w:val="00B40FE1"/>
    <w:rsid w:val="00B41B6D"/>
    <w:rsid w:val="00B42C7D"/>
    <w:rsid w:val="00B458BB"/>
    <w:rsid w:val="00B46587"/>
    <w:rsid w:val="00B5218F"/>
    <w:rsid w:val="00B52D7C"/>
    <w:rsid w:val="00B53303"/>
    <w:rsid w:val="00B54013"/>
    <w:rsid w:val="00B6063E"/>
    <w:rsid w:val="00B60EC0"/>
    <w:rsid w:val="00B625F4"/>
    <w:rsid w:val="00B62673"/>
    <w:rsid w:val="00B62BB9"/>
    <w:rsid w:val="00B63C78"/>
    <w:rsid w:val="00B66B84"/>
    <w:rsid w:val="00B75C5E"/>
    <w:rsid w:val="00B762DB"/>
    <w:rsid w:val="00B80184"/>
    <w:rsid w:val="00B80CEE"/>
    <w:rsid w:val="00B81427"/>
    <w:rsid w:val="00B93414"/>
    <w:rsid w:val="00B9515B"/>
    <w:rsid w:val="00B95343"/>
    <w:rsid w:val="00B9647E"/>
    <w:rsid w:val="00BA04BD"/>
    <w:rsid w:val="00BA771F"/>
    <w:rsid w:val="00BA799F"/>
    <w:rsid w:val="00BB00D4"/>
    <w:rsid w:val="00BB027C"/>
    <w:rsid w:val="00BB7048"/>
    <w:rsid w:val="00BC36DD"/>
    <w:rsid w:val="00BC3BC0"/>
    <w:rsid w:val="00BC7D6B"/>
    <w:rsid w:val="00BD0AEE"/>
    <w:rsid w:val="00BD2916"/>
    <w:rsid w:val="00BD304C"/>
    <w:rsid w:val="00BD4282"/>
    <w:rsid w:val="00BD4B65"/>
    <w:rsid w:val="00BD5317"/>
    <w:rsid w:val="00BD7BC0"/>
    <w:rsid w:val="00BE1605"/>
    <w:rsid w:val="00BE31B0"/>
    <w:rsid w:val="00BE519F"/>
    <w:rsid w:val="00BE6D8E"/>
    <w:rsid w:val="00BE73F0"/>
    <w:rsid w:val="00BE7DB4"/>
    <w:rsid w:val="00BF2C16"/>
    <w:rsid w:val="00BF329D"/>
    <w:rsid w:val="00BF47C0"/>
    <w:rsid w:val="00BF497D"/>
    <w:rsid w:val="00C04AE0"/>
    <w:rsid w:val="00C053AA"/>
    <w:rsid w:val="00C07E41"/>
    <w:rsid w:val="00C10432"/>
    <w:rsid w:val="00C106F1"/>
    <w:rsid w:val="00C10BC4"/>
    <w:rsid w:val="00C112D4"/>
    <w:rsid w:val="00C125E9"/>
    <w:rsid w:val="00C13A07"/>
    <w:rsid w:val="00C13B12"/>
    <w:rsid w:val="00C13F45"/>
    <w:rsid w:val="00C16A67"/>
    <w:rsid w:val="00C16E22"/>
    <w:rsid w:val="00C17ADB"/>
    <w:rsid w:val="00C21499"/>
    <w:rsid w:val="00C23C1D"/>
    <w:rsid w:val="00C24E74"/>
    <w:rsid w:val="00C31075"/>
    <w:rsid w:val="00C31494"/>
    <w:rsid w:val="00C3200D"/>
    <w:rsid w:val="00C32EB3"/>
    <w:rsid w:val="00C32EFA"/>
    <w:rsid w:val="00C33519"/>
    <w:rsid w:val="00C3586A"/>
    <w:rsid w:val="00C359CF"/>
    <w:rsid w:val="00C37C90"/>
    <w:rsid w:val="00C400BC"/>
    <w:rsid w:val="00C40370"/>
    <w:rsid w:val="00C41B54"/>
    <w:rsid w:val="00C41F52"/>
    <w:rsid w:val="00C466A2"/>
    <w:rsid w:val="00C4752B"/>
    <w:rsid w:val="00C524E9"/>
    <w:rsid w:val="00C566EB"/>
    <w:rsid w:val="00C6005A"/>
    <w:rsid w:val="00C62D85"/>
    <w:rsid w:val="00C639C5"/>
    <w:rsid w:val="00C64FB4"/>
    <w:rsid w:val="00C67DE0"/>
    <w:rsid w:val="00C7028E"/>
    <w:rsid w:val="00C70C44"/>
    <w:rsid w:val="00C71C69"/>
    <w:rsid w:val="00C71F3A"/>
    <w:rsid w:val="00C7328A"/>
    <w:rsid w:val="00C75716"/>
    <w:rsid w:val="00C75D7A"/>
    <w:rsid w:val="00C76EDB"/>
    <w:rsid w:val="00C802E6"/>
    <w:rsid w:val="00C804C3"/>
    <w:rsid w:val="00C804F4"/>
    <w:rsid w:val="00C85B6C"/>
    <w:rsid w:val="00C86E39"/>
    <w:rsid w:val="00C870A2"/>
    <w:rsid w:val="00C90299"/>
    <w:rsid w:val="00C9226A"/>
    <w:rsid w:val="00C92D6C"/>
    <w:rsid w:val="00C9350A"/>
    <w:rsid w:val="00C93560"/>
    <w:rsid w:val="00C9776D"/>
    <w:rsid w:val="00CA2168"/>
    <w:rsid w:val="00CA3EE2"/>
    <w:rsid w:val="00CA5BE5"/>
    <w:rsid w:val="00CA5C42"/>
    <w:rsid w:val="00CB0F4E"/>
    <w:rsid w:val="00CB159E"/>
    <w:rsid w:val="00CB16D3"/>
    <w:rsid w:val="00CB20A2"/>
    <w:rsid w:val="00CB2C02"/>
    <w:rsid w:val="00CB3B54"/>
    <w:rsid w:val="00CB3D5C"/>
    <w:rsid w:val="00CB47B6"/>
    <w:rsid w:val="00CC4743"/>
    <w:rsid w:val="00CC53ED"/>
    <w:rsid w:val="00CC6500"/>
    <w:rsid w:val="00CC78AE"/>
    <w:rsid w:val="00CD0508"/>
    <w:rsid w:val="00CD4CEC"/>
    <w:rsid w:val="00CD61C0"/>
    <w:rsid w:val="00CD75D8"/>
    <w:rsid w:val="00CD7613"/>
    <w:rsid w:val="00CE02A9"/>
    <w:rsid w:val="00CE0C35"/>
    <w:rsid w:val="00CE5229"/>
    <w:rsid w:val="00CF518B"/>
    <w:rsid w:val="00CF5A86"/>
    <w:rsid w:val="00CF5F14"/>
    <w:rsid w:val="00D05A13"/>
    <w:rsid w:val="00D06140"/>
    <w:rsid w:val="00D061BC"/>
    <w:rsid w:val="00D075A4"/>
    <w:rsid w:val="00D11484"/>
    <w:rsid w:val="00D14831"/>
    <w:rsid w:val="00D15F5D"/>
    <w:rsid w:val="00D16185"/>
    <w:rsid w:val="00D23B2B"/>
    <w:rsid w:val="00D25FA5"/>
    <w:rsid w:val="00D31AE2"/>
    <w:rsid w:val="00D349D8"/>
    <w:rsid w:val="00D3533B"/>
    <w:rsid w:val="00D35A47"/>
    <w:rsid w:val="00D36AC7"/>
    <w:rsid w:val="00D40254"/>
    <w:rsid w:val="00D419B7"/>
    <w:rsid w:val="00D4346E"/>
    <w:rsid w:val="00D44045"/>
    <w:rsid w:val="00D46394"/>
    <w:rsid w:val="00D46682"/>
    <w:rsid w:val="00D547FA"/>
    <w:rsid w:val="00D56D70"/>
    <w:rsid w:val="00D5700C"/>
    <w:rsid w:val="00D607EA"/>
    <w:rsid w:val="00D613A0"/>
    <w:rsid w:val="00D618C9"/>
    <w:rsid w:val="00D61A35"/>
    <w:rsid w:val="00D63BDC"/>
    <w:rsid w:val="00D63D7C"/>
    <w:rsid w:val="00D647A6"/>
    <w:rsid w:val="00D64974"/>
    <w:rsid w:val="00D657B3"/>
    <w:rsid w:val="00D670DD"/>
    <w:rsid w:val="00D67CA6"/>
    <w:rsid w:val="00D708DF"/>
    <w:rsid w:val="00D7207B"/>
    <w:rsid w:val="00D73F39"/>
    <w:rsid w:val="00D77899"/>
    <w:rsid w:val="00D77B9E"/>
    <w:rsid w:val="00D807C2"/>
    <w:rsid w:val="00D80C8B"/>
    <w:rsid w:val="00D8197F"/>
    <w:rsid w:val="00D84F0B"/>
    <w:rsid w:val="00D85790"/>
    <w:rsid w:val="00D8695B"/>
    <w:rsid w:val="00D87D00"/>
    <w:rsid w:val="00D9105B"/>
    <w:rsid w:val="00D94C50"/>
    <w:rsid w:val="00D9509D"/>
    <w:rsid w:val="00DA02FD"/>
    <w:rsid w:val="00DA1496"/>
    <w:rsid w:val="00DA2302"/>
    <w:rsid w:val="00DA33DD"/>
    <w:rsid w:val="00DA5EE9"/>
    <w:rsid w:val="00DA6D99"/>
    <w:rsid w:val="00DA6FE0"/>
    <w:rsid w:val="00DB2EDB"/>
    <w:rsid w:val="00DB5760"/>
    <w:rsid w:val="00DB60EA"/>
    <w:rsid w:val="00DB68CF"/>
    <w:rsid w:val="00DC0178"/>
    <w:rsid w:val="00DC182B"/>
    <w:rsid w:val="00DC1B59"/>
    <w:rsid w:val="00DC2158"/>
    <w:rsid w:val="00DC5A99"/>
    <w:rsid w:val="00DC64DD"/>
    <w:rsid w:val="00DD22EA"/>
    <w:rsid w:val="00DD286A"/>
    <w:rsid w:val="00DE114E"/>
    <w:rsid w:val="00DE486F"/>
    <w:rsid w:val="00DF0451"/>
    <w:rsid w:val="00DF1861"/>
    <w:rsid w:val="00DF2E51"/>
    <w:rsid w:val="00DF3E7C"/>
    <w:rsid w:val="00DF42D0"/>
    <w:rsid w:val="00DF5BBF"/>
    <w:rsid w:val="00DF7C91"/>
    <w:rsid w:val="00E00636"/>
    <w:rsid w:val="00E0199D"/>
    <w:rsid w:val="00E01D4F"/>
    <w:rsid w:val="00E02799"/>
    <w:rsid w:val="00E02C9A"/>
    <w:rsid w:val="00E02E50"/>
    <w:rsid w:val="00E03C24"/>
    <w:rsid w:val="00E04054"/>
    <w:rsid w:val="00E047BC"/>
    <w:rsid w:val="00E06F28"/>
    <w:rsid w:val="00E124EF"/>
    <w:rsid w:val="00E14781"/>
    <w:rsid w:val="00E20EFB"/>
    <w:rsid w:val="00E20F84"/>
    <w:rsid w:val="00E21B9D"/>
    <w:rsid w:val="00E22C88"/>
    <w:rsid w:val="00E2310E"/>
    <w:rsid w:val="00E23423"/>
    <w:rsid w:val="00E23BD7"/>
    <w:rsid w:val="00E25B77"/>
    <w:rsid w:val="00E266C4"/>
    <w:rsid w:val="00E30282"/>
    <w:rsid w:val="00E31065"/>
    <w:rsid w:val="00E3436F"/>
    <w:rsid w:val="00E407E2"/>
    <w:rsid w:val="00E42B6B"/>
    <w:rsid w:val="00E433A6"/>
    <w:rsid w:val="00E4447E"/>
    <w:rsid w:val="00E451A1"/>
    <w:rsid w:val="00E45455"/>
    <w:rsid w:val="00E4559D"/>
    <w:rsid w:val="00E46B4C"/>
    <w:rsid w:val="00E526DA"/>
    <w:rsid w:val="00E57F49"/>
    <w:rsid w:val="00E60A1C"/>
    <w:rsid w:val="00E6396C"/>
    <w:rsid w:val="00E63FFE"/>
    <w:rsid w:val="00E652F3"/>
    <w:rsid w:val="00E67260"/>
    <w:rsid w:val="00E6789E"/>
    <w:rsid w:val="00E70D9F"/>
    <w:rsid w:val="00E731CF"/>
    <w:rsid w:val="00E7430D"/>
    <w:rsid w:val="00E743EF"/>
    <w:rsid w:val="00E7471B"/>
    <w:rsid w:val="00E74996"/>
    <w:rsid w:val="00E85009"/>
    <w:rsid w:val="00E85A77"/>
    <w:rsid w:val="00E85C6F"/>
    <w:rsid w:val="00E86267"/>
    <w:rsid w:val="00E863E8"/>
    <w:rsid w:val="00E870D1"/>
    <w:rsid w:val="00E914DC"/>
    <w:rsid w:val="00E917C0"/>
    <w:rsid w:val="00E93734"/>
    <w:rsid w:val="00E93B55"/>
    <w:rsid w:val="00E96639"/>
    <w:rsid w:val="00E9733C"/>
    <w:rsid w:val="00EA02E9"/>
    <w:rsid w:val="00EA363F"/>
    <w:rsid w:val="00EA38EC"/>
    <w:rsid w:val="00EA7040"/>
    <w:rsid w:val="00EB3900"/>
    <w:rsid w:val="00EB683D"/>
    <w:rsid w:val="00EB75E9"/>
    <w:rsid w:val="00EC0668"/>
    <w:rsid w:val="00EC2B32"/>
    <w:rsid w:val="00EC68FB"/>
    <w:rsid w:val="00EC6CDE"/>
    <w:rsid w:val="00ED1411"/>
    <w:rsid w:val="00ED1AB0"/>
    <w:rsid w:val="00ED7B5D"/>
    <w:rsid w:val="00EE5249"/>
    <w:rsid w:val="00EF0CF0"/>
    <w:rsid w:val="00EF2666"/>
    <w:rsid w:val="00EF3F07"/>
    <w:rsid w:val="00EF55D6"/>
    <w:rsid w:val="00F01B15"/>
    <w:rsid w:val="00F03698"/>
    <w:rsid w:val="00F04E6C"/>
    <w:rsid w:val="00F06572"/>
    <w:rsid w:val="00F07DD0"/>
    <w:rsid w:val="00F12256"/>
    <w:rsid w:val="00F12F39"/>
    <w:rsid w:val="00F1613E"/>
    <w:rsid w:val="00F2551A"/>
    <w:rsid w:val="00F27986"/>
    <w:rsid w:val="00F33CFB"/>
    <w:rsid w:val="00F366E4"/>
    <w:rsid w:val="00F41A60"/>
    <w:rsid w:val="00F44D7A"/>
    <w:rsid w:val="00F44E4E"/>
    <w:rsid w:val="00F467D3"/>
    <w:rsid w:val="00F50367"/>
    <w:rsid w:val="00F52892"/>
    <w:rsid w:val="00F528A6"/>
    <w:rsid w:val="00F52E75"/>
    <w:rsid w:val="00F5368F"/>
    <w:rsid w:val="00F544AA"/>
    <w:rsid w:val="00F5468B"/>
    <w:rsid w:val="00F548B7"/>
    <w:rsid w:val="00F5537B"/>
    <w:rsid w:val="00F6111A"/>
    <w:rsid w:val="00F6140C"/>
    <w:rsid w:val="00F62453"/>
    <w:rsid w:val="00F63C45"/>
    <w:rsid w:val="00F63ED4"/>
    <w:rsid w:val="00F65D20"/>
    <w:rsid w:val="00F666E0"/>
    <w:rsid w:val="00F702DC"/>
    <w:rsid w:val="00F7305A"/>
    <w:rsid w:val="00F75ACA"/>
    <w:rsid w:val="00F76161"/>
    <w:rsid w:val="00F864A1"/>
    <w:rsid w:val="00F87215"/>
    <w:rsid w:val="00F87C3E"/>
    <w:rsid w:val="00F9062F"/>
    <w:rsid w:val="00F91545"/>
    <w:rsid w:val="00F9414F"/>
    <w:rsid w:val="00F94D9B"/>
    <w:rsid w:val="00F963EE"/>
    <w:rsid w:val="00FA2977"/>
    <w:rsid w:val="00FA2BCE"/>
    <w:rsid w:val="00FA5469"/>
    <w:rsid w:val="00FA6355"/>
    <w:rsid w:val="00FB0737"/>
    <w:rsid w:val="00FB187A"/>
    <w:rsid w:val="00FB2B72"/>
    <w:rsid w:val="00FB3C24"/>
    <w:rsid w:val="00FB50CF"/>
    <w:rsid w:val="00FB555A"/>
    <w:rsid w:val="00FC416A"/>
    <w:rsid w:val="00FC681A"/>
    <w:rsid w:val="00FD0B93"/>
    <w:rsid w:val="00FD17A0"/>
    <w:rsid w:val="00FD2B29"/>
    <w:rsid w:val="00FD2FF5"/>
    <w:rsid w:val="00FE0D0B"/>
    <w:rsid w:val="00FE40E2"/>
    <w:rsid w:val="00FE4D7B"/>
    <w:rsid w:val="00FE4FF4"/>
    <w:rsid w:val="00FE6474"/>
    <w:rsid w:val="00FE776D"/>
    <w:rsid w:val="00FF234B"/>
    <w:rsid w:val="00FF440D"/>
    <w:rsid w:val="00FF5218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BCFC0-4C53-4384-9ECB-75F69E8C4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835"/>
    <w:pPr>
      <w:ind w:left="720"/>
      <w:contextualSpacing/>
    </w:pPr>
  </w:style>
  <w:style w:type="paragraph" w:styleId="NoSpacing">
    <w:name w:val="No Spacing"/>
    <w:uiPriority w:val="1"/>
    <w:qFormat/>
    <w:rsid w:val="004A283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053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53E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0F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F4E"/>
  </w:style>
  <w:style w:type="paragraph" w:styleId="Footer">
    <w:name w:val="footer"/>
    <w:basedOn w:val="Normal"/>
    <w:link w:val="FooterChar"/>
    <w:uiPriority w:val="99"/>
    <w:semiHidden/>
    <w:unhideWhenUsed/>
    <w:rsid w:val="00CB0F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0F4E"/>
  </w:style>
  <w:style w:type="paragraph" w:styleId="BalloonText">
    <w:name w:val="Balloon Text"/>
    <w:basedOn w:val="Normal"/>
    <w:link w:val="BalloonTextChar"/>
    <w:uiPriority w:val="99"/>
    <w:semiHidden/>
    <w:unhideWhenUsed/>
    <w:rsid w:val="00CB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F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8144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9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ollingshead\Desktop\TEMPLATES\Agenda%20-%20with%20Charter%20School%20Meet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9F0CD91-894D-4120-B55E-96B4EED3E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- with Charter School Meeting</Template>
  <TotalTime>131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College</Company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</dc:creator>
  <cp:lastModifiedBy>June Hollingshead</cp:lastModifiedBy>
  <cp:revision>14</cp:revision>
  <cp:lastPrinted>2017-11-07T15:16:00Z</cp:lastPrinted>
  <dcterms:created xsi:type="dcterms:W3CDTF">2017-10-20T18:19:00Z</dcterms:created>
  <dcterms:modified xsi:type="dcterms:W3CDTF">2017-12-05T18:05:00Z</dcterms:modified>
</cp:coreProperties>
</file>